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5442E" w14:textId="77777777" w:rsidR="009C3785" w:rsidRDefault="009C3785" w:rsidP="009C3785">
      <w:pPr>
        <w:pStyle w:val="NoSpacing"/>
      </w:pPr>
      <w:r>
        <w:rPr>
          <w:u w:val="single"/>
        </w:rPr>
        <w:t>William BAKER</w:t>
      </w:r>
      <w:r>
        <w:t xml:space="preserve">        (fl.1434)</w:t>
      </w:r>
    </w:p>
    <w:p w14:paraId="5805576D" w14:textId="77777777" w:rsidR="009C3785" w:rsidRDefault="009C3785" w:rsidP="009C3785">
      <w:pPr>
        <w:pStyle w:val="NoSpacing"/>
      </w:pPr>
      <w:r>
        <w:t>of Ilminster, Somerset. Husbandman.</w:t>
      </w:r>
    </w:p>
    <w:p w14:paraId="5FF7CBB5" w14:textId="77777777" w:rsidR="009C3785" w:rsidRDefault="009C3785" w:rsidP="009C3785">
      <w:pPr>
        <w:pStyle w:val="NoSpacing"/>
      </w:pPr>
    </w:p>
    <w:p w14:paraId="404EDA29" w14:textId="77777777" w:rsidR="009C3785" w:rsidRDefault="009C3785" w:rsidP="009C3785">
      <w:pPr>
        <w:pStyle w:val="NoSpacing"/>
      </w:pPr>
    </w:p>
    <w:p w14:paraId="345F4911" w14:textId="77777777" w:rsidR="00BF36FF" w:rsidRDefault="00BF36FF" w:rsidP="00BF36FF">
      <w:pPr>
        <w:pStyle w:val="NoSpacing"/>
        <w:rPr>
          <w:lang w:val="en-US"/>
        </w:rPr>
      </w:pPr>
      <w:r>
        <w:rPr>
          <w:lang w:val="en-US"/>
        </w:rPr>
        <w:tab/>
        <w:t>1433</w:t>
      </w:r>
      <w:r>
        <w:rPr>
          <w:lang w:val="en-US"/>
        </w:rPr>
        <w:tab/>
        <w:t>John Imberleigh(q.v.) brought a plaint of trespass and assault against</w:t>
      </w:r>
    </w:p>
    <w:p w14:paraId="4682D00A" w14:textId="77777777" w:rsidR="00BF36FF" w:rsidRDefault="00BF36FF" w:rsidP="00BF36FF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him and 4 others.</w:t>
      </w:r>
    </w:p>
    <w:p w14:paraId="50785B9C" w14:textId="2373F8AF" w:rsidR="00BF36FF" w:rsidRDefault="00BF36FF" w:rsidP="00BF36FF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833D6A">
          <w:rPr>
            <w:rStyle w:val="Hyperlink"/>
            <w:lang w:val="en-US"/>
          </w:rPr>
          <w:t>https://waalt.uh.edu/index.php/CP40/689:_K-Z</w:t>
        </w:r>
      </w:hyperlink>
      <w:r>
        <w:rPr>
          <w:lang w:val="en-US"/>
        </w:rPr>
        <w:t xml:space="preserve"> )</w:t>
      </w:r>
    </w:p>
    <w:p w14:paraId="2C1436F4" w14:textId="77777777" w:rsidR="009C3785" w:rsidRDefault="009C3785" w:rsidP="009C3785">
      <w:pPr>
        <w:pStyle w:val="NoSpacing"/>
      </w:pPr>
      <w:r>
        <w:tab/>
        <w:t>1434</w:t>
      </w:r>
      <w:r>
        <w:tab/>
        <w:t>John Imberlegh(q.v.) brought a plaint of trespass and assault against him</w:t>
      </w:r>
    </w:p>
    <w:p w14:paraId="1E8D033D" w14:textId="77777777" w:rsidR="009C3785" w:rsidRDefault="009C3785" w:rsidP="009C3785">
      <w:pPr>
        <w:pStyle w:val="NoSpacing"/>
      </w:pPr>
      <w:r>
        <w:tab/>
      </w:r>
      <w:r>
        <w:tab/>
        <w:t xml:space="preserve">and 4 others.      ( </w:t>
      </w:r>
      <w:hyperlink r:id="rId7" w:history="1">
        <w:r w:rsidRPr="00E12768">
          <w:rPr>
            <w:rStyle w:val="Hyperlink"/>
          </w:rPr>
          <w:t>https://waalt.uh.edu/index.php/CP40/692</w:t>
        </w:r>
      </w:hyperlink>
      <w:r>
        <w:t xml:space="preserve"> )</w:t>
      </w:r>
    </w:p>
    <w:p w14:paraId="22C1F169" w14:textId="77777777" w:rsidR="009C3785" w:rsidRDefault="009C3785" w:rsidP="009C3785">
      <w:pPr>
        <w:pStyle w:val="NoSpacing"/>
      </w:pPr>
    </w:p>
    <w:p w14:paraId="0557101B" w14:textId="77777777" w:rsidR="009C3785" w:rsidRDefault="009C3785" w:rsidP="009C3785">
      <w:pPr>
        <w:pStyle w:val="NoSpacing"/>
      </w:pPr>
    </w:p>
    <w:p w14:paraId="78118FCE" w14:textId="77777777" w:rsidR="009C3785" w:rsidRDefault="009C3785" w:rsidP="009C3785">
      <w:pPr>
        <w:pStyle w:val="NoSpacing"/>
      </w:pPr>
      <w:r>
        <w:t>2 January 2026</w:t>
      </w:r>
    </w:p>
    <w:p w14:paraId="0253E0B8" w14:textId="54E686BD" w:rsidR="00BF36FF" w:rsidRDefault="00BF36FF" w:rsidP="009C3785">
      <w:pPr>
        <w:pStyle w:val="NoSpacing"/>
      </w:pPr>
      <w:r>
        <w:t>3 September 2026</w:t>
      </w:r>
    </w:p>
    <w:p w14:paraId="4CA7B79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FA032" w14:textId="77777777" w:rsidR="00BE5748" w:rsidRDefault="00BE5748" w:rsidP="00086E2C">
      <w:pPr>
        <w:spacing w:after="0" w:line="240" w:lineRule="auto"/>
      </w:pPr>
      <w:r>
        <w:separator/>
      </w:r>
    </w:p>
  </w:endnote>
  <w:endnote w:type="continuationSeparator" w:id="0">
    <w:p w14:paraId="25A8F897" w14:textId="77777777" w:rsidR="00BE5748" w:rsidRDefault="00BE574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771B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2153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D7B3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616EA" w14:textId="77777777" w:rsidR="00BE5748" w:rsidRDefault="00BE5748" w:rsidP="00086E2C">
      <w:pPr>
        <w:spacing w:after="0" w:line="240" w:lineRule="auto"/>
      </w:pPr>
      <w:r>
        <w:separator/>
      </w:r>
    </w:p>
  </w:footnote>
  <w:footnote w:type="continuationSeparator" w:id="0">
    <w:p w14:paraId="7EE97E5F" w14:textId="77777777" w:rsidR="00BE5748" w:rsidRDefault="00BE574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977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7C10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32F3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785"/>
    <w:rsid w:val="00086E2C"/>
    <w:rsid w:val="000A2E7A"/>
    <w:rsid w:val="000A7CF5"/>
    <w:rsid w:val="000E4FAA"/>
    <w:rsid w:val="002244B7"/>
    <w:rsid w:val="00314D94"/>
    <w:rsid w:val="004C7B1B"/>
    <w:rsid w:val="00617568"/>
    <w:rsid w:val="006E68FA"/>
    <w:rsid w:val="009C3785"/>
    <w:rsid w:val="00BE5748"/>
    <w:rsid w:val="00BF36F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4F68A"/>
  <w15:chartTrackingRefBased/>
  <w15:docId w15:val="{E183BD2C-D0CC-46E1-8CD6-351C9A1E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C378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C37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92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K-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2026-01-11T07:54:00Z</dcterms:created>
  <dcterms:modified xsi:type="dcterms:W3CDTF">2026-09-02T14:08:00Z</dcterms:modified>
</cp:coreProperties>
</file>