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556E" w14:textId="77777777" w:rsidR="00341B31" w:rsidRDefault="00341B31" w:rsidP="00341B31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William BAKER</w:t>
      </w:r>
      <w:r>
        <w:rPr>
          <w:rFonts w:cs="Times New Roman"/>
          <w:szCs w:val="24"/>
        </w:rPr>
        <w:t xml:space="preserve">         </w:t>
      </w:r>
      <w:r>
        <w:rPr>
          <w:rFonts w:cs="Times New Roman"/>
        </w:rPr>
        <w:t>(fl.1462)</w:t>
      </w:r>
    </w:p>
    <w:p w14:paraId="32A24E41" w14:textId="77777777" w:rsidR="00341B31" w:rsidRDefault="00341B31" w:rsidP="00341B31">
      <w:pPr>
        <w:pStyle w:val="NoSpacing"/>
        <w:rPr>
          <w:rFonts w:cs="Times New Roman"/>
        </w:rPr>
      </w:pPr>
      <w:r>
        <w:rPr>
          <w:rFonts w:cs="Times New Roman"/>
        </w:rPr>
        <w:t>of Hereford. Baker.</w:t>
      </w:r>
    </w:p>
    <w:p w14:paraId="17A0DFAB" w14:textId="77777777" w:rsidR="00341B31" w:rsidRDefault="00341B31" w:rsidP="00341B31">
      <w:pPr>
        <w:pStyle w:val="NoSpacing"/>
        <w:rPr>
          <w:rFonts w:cs="Times New Roman"/>
        </w:rPr>
      </w:pPr>
    </w:p>
    <w:p w14:paraId="11B1649D" w14:textId="77777777" w:rsidR="00341B31" w:rsidRDefault="00341B31" w:rsidP="00341B31">
      <w:pPr>
        <w:pStyle w:val="NoSpacing"/>
        <w:rPr>
          <w:rFonts w:cs="Times New Roman"/>
        </w:rPr>
      </w:pPr>
    </w:p>
    <w:p w14:paraId="5D6D8512" w14:textId="77777777" w:rsidR="00341B31" w:rsidRDefault="00341B31" w:rsidP="00341B31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Walwyn of </w:t>
      </w:r>
      <w:proofErr w:type="spellStart"/>
      <w:r>
        <w:rPr>
          <w:rFonts w:cs="Times New Roman"/>
        </w:rPr>
        <w:t>Longeford</w:t>
      </w:r>
      <w:proofErr w:type="spellEnd"/>
      <w:r>
        <w:rPr>
          <w:rFonts w:cs="Times New Roman"/>
        </w:rPr>
        <w:t>, gentleman, brought a plaint of trespass and</w:t>
      </w:r>
    </w:p>
    <w:p w14:paraId="4D96D98E" w14:textId="77777777" w:rsidR="00341B31" w:rsidRDefault="00341B31" w:rsidP="00341B3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2F250A82" w14:textId="77777777" w:rsidR="00341B31" w:rsidRDefault="00341B31" w:rsidP="00341B3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3B10E29C" w14:textId="77777777" w:rsidR="00341B31" w:rsidRDefault="00341B31" w:rsidP="00341B31">
      <w:pPr>
        <w:pStyle w:val="NoSpacing"/>
        <w:rPr>
          <w:rFonts w:cs="Times New Roman"/>
        </w:rPr>
      </w:pPr>
    </w:p>
    <w:p w14:paraId="11D25C28" w14:textId="77777777" w:rsidR="00341B31" w:rsidRPr="00C86B12" w:rsidRDefault="00341B31" w:rsidP="00341B31">
      <w:pPr>
        <w:pStyle w:val="NoSpacing"/>
        <w:rPr>
          <w:rFonts w:cs="Times New Roman"/>
        </w:rPr>
      </w:pPr>
    </w:p>
    <w:p w14:paraId="4E262A12" w14:textId="77777777" w:rsidR="00341B31" w:rsidRDefault="00341B31" w:rsidP="00341B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39537F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BD3D" w14:textId="77777777" w:rsidR="00126016" w:rsidRDefault="00126016" w:rsidP="00086E2C">
      <w:pPr>
        <w:spacing w:after="0" w:line="240" w:lineRule="auto"/>
      </w:pPr>
      <w:r>
        <w:separator/>
      </w:r>
    </w:p>
  </w:endnote>
  <w:endnote w:type="continuationSeparator" w:id="0">
    <w:p w14:paraId="794F459C" w14:textId="77777777" w:rsidR="00126016" w:rsidRDefault="0012601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C8E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F08A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B38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9DDCF" w14:textId="77777777" w:rsidR="00126016" w:rsidRDefault="00126016" w:rsidP="00086E2C">
      <w:pPr>
        <w:spacing w:after="0" w:line="240" w:lineRule="auto"/>
      </w:pPr>
      <w:r>
        <w:separator/>
      </w:r>
    </w:p>
  </w:footnote>
  <w:footnote w:type="continuationSeparator" w:id="0">
    <w:p w14:paraId="4256960E" w14:textId="77777777" w:rsidR="00126016" w:rsidRDefault="0012601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E63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016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159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31"/>
    <w:rsid w:val="00086E2C"/>
    <w:rsid w:val="000A2E7A"/>
    <w:rsid w:val="00126016"/>
    <w:rsid w:val="002244B7"/>
    <w:rsid w:val="00314D94"/>
    <w:rsid w:val="00341B31"/>
    <w:rsid w:val="00617568"/>
    <w:rsid w:val="006E68F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22C9D"/>
  <w15:chartTrackingRefBased/>
  <w15:docId w15:val="{69D7EC67-0612-43A5-BFBA-AF7C6DD9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41B3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41B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250</Characters>
  <Application>Microsoft Office Word</Application>
  <DocSecurity>0</DocSecurity>
  <Lines>13</Lines>
  <Paragraphs>9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2026-01-13T21:56:00Z</dcterms:created>
  <dcterms:modified xsi:type="dcterms:W3CDTF">2026-01-13T21:57:00Z</dcterms:modified>
</cp:coreProperties>
</file>