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B1B0" w14:textId="77777777" w:rsidR="00F72053" w:rsidRDefault="00F72053" w:rsidP="00F72053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BAKER</w:t>
      </w:r>
      <w:r>
        <w:rPr>
          <w:rFonts w:ascii="Times New Roman" w:hAnsi="Times New Roman" w:cs="Times New Roman"/>
          <w:lang w:val="en-US"/>
        </w:rPr>
        <w:t xml:space="preserve">       (fl.1492)</w:t>
      </w:r>
    </w:p>
    <w:p w14:paraId="6A2C84C0" w14:textId="77777777" w:rsidR="00F72053" w:rsidRDefault="00F72053" w:rsidP="00F72053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Moor </w:t>
      </w:r>
      <w:proofErr w:type="spellStart"/>
      <w:r>
        <w:rPr>
          <w:rFonts w:ascii="Times New Roman" w:hAnsi="Times New Roman" w:cs="Times New Roman"/>
          <w:lang w:val="en-US"/>
        </w:rPr>
        <w:t>Crichel</w:t>
      </w:r>
      <w:proofErr w:type="spellEnd"/>
      <w:r>
        <w:rPr>
          <w:rFonts w:ascii="Times New Roman" w:hAnsi="Times New Roman" w:cs="Times New Roman"/>
          <w:lang w:val="en-US"/>
        </w:rPr>
        <w:t>, Dorset. Chaplain.</w:t>
      </w:r>
    </w:p>
    <w:p w14:paraId="48EDB575" w14:textId="77777777" w:rsidR="00F72053" w:rsidRDefault="00F72053" w:rsidP="00F72053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62571F12" w14:textId="77777777" w:rsidR="00F72053" w:rsidRDefault="00F72053" w:rsidP="00F72053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434FE003" w14:textId="77777777" w:rsidR="00F72053" w:rsidRDefault="00F72053" w:rsidP="00F72053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1492</w:t>
      </w:r>
      <w:r>
        <w:rPr>
          <w:rFonts w:ascii="Times New Roman" w:hAnsi="Times New Roman" w:cs="Times New Roman"/>
          <w:lang w:val="en-US"/>
        </w:rPr>
        <w:tab/>
        <w:t xml:space="preserve">William Bernefeld of London, cutler(q.v.), brought a plaint of </w:t>
      </w:r>
    </w:p>
    <w:p w14:paraId="6A51B133" w14:textId="77777777" w:rsidR="00F72053" w:rsidRDefault="00F72053" w:rsidP="00F72053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debt against him, as the administrator of Joan Hall of Fisherton Anger(q.v.).</w:t>
      </w:r>
    </w:p>
    <w:p w14:paraId="5B07D0C3" w14:textId="77777777" w:rsidR="00F72053" w:rsidRDefault="00F72053" w:rsidP="00F72053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CE166D">
          <w:rPr>
            <w:rStyle w:val="Hyperlink"/>
            <w:rFonts w:ascii="Times New Roman" w:hAnsi="Times New Roman" w:cs="Times New Roman"/>
            <w:lang w:val="en-US"/>
          </w:rPr>
          <w:t>https://waalt.uh.edu/index.php/KB27/922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5E09D82" w14:textId="77777777" w:rsidR="00F72053" w:rsidRDefault="00F72053" w:rsidP="00F72053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250767CF" w14:textId="77777777" w:rsidR="00F72053" w:rsidRDefault="00F72053" w:rsidP="00F72053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28263309" w14:textId="77777777" w:rsidR="00F72053" w:rsidRDefault="00F72053" w:rsidP="00F72053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23 April 2026</w:t>
      </w:r>
    </w:p>
    <w:p w14:paraId="7AC12F0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3D961" w14:textId="77777777" w:rsidR="001F4A24" w:rsidRDefault="001F4A24" w:rsidP="00086E2C">
      <w:pPr>
        <w:spacing w:after="0" w:line="240" w:lineRule="auto"/>
      </w:pPr>
      <w:r>
        <w:separator/>
      </w:r>
    </w:p>
  </w:endnote>
  <w:endnote w:type="continuationSeparator" w:id="0">
    <w:p w14:paraId="54CFFC56" w14:textId="77777777" w:rsidR="001F4A24" w:rsidRDefault="001F4A2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D76A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1760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383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5D1B1" w14:textId="77777777" w:rsidR="001F4A24" w:rsidRDefault="001F4A24" w:rsidP="00086E2C">
      <w:pPr>
        <w:spacing w:after="0" w:line="240" w:lineRule="auto"/>
      </w:pPr>
      <w:r>
        <w:separator/>
      </w:r>
    </w:p>
  </w:footnote>
  <w:footnote w:type="continuationSeparator" w:id="0">
    <w:p w14:paraId="341A4AD2" w14:textId="77777777" w:rsidR="001F4A24" w:rsidRDefault="001F4A2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7676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E243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2520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053"/>
    <w:rsid w:val="00086E2C"/>
    <w:rsid w:val="000A2E7A"/>
    <w:rsid w:val="001F4A24"/>
    <w:rsid w:val="002244B7"/>
    <w:rsid w:val="002E03A7"/>
    <w:rsid w:val="00314D94"/>
    <w:rsid w:val="00617568"/>
    <w:rsid w:val="006E68FA"/>
    <w:rsid w:val="00ED3A55"/>
    <w:rsid w:val="00F479D0"/>
    <w:rsid w:val="00F7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66CC3"/>
  <w15:chartTrackingRefBased/>
  <w15:docId w15:val="{1B1EE1C3-CD9F-4A12-A151-7566403FF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7205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7205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2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2026-04-26T20:22:00Z</dcterms:created>
  <dcterms:modified xsi:type="dcterms:W3CDTF">2026-04-26T20:23:00Z</dcterms:modified>
</cp:coreProperties>
</file>