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1830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BAKER, senior</w:t>
      </w:r>
      <w:r>
        <w:rPr>
          <w:rFonts w:ascii="Times New Roman" w:hAnsi="Times New Roman" w:cs="Times New Roman"/>
          <w:lang w:val="en-US"/>
        </w:rPr>
        <w:t xml:space="preserve">          (fl.1485)</w:t>
      </w:r>
    </w:p>
    <w:p w14:paraId="7A29EAE9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Farnham, near Knaresborough. </w:t>
      </w:r>
    </w:p>
    <w:p w14:paraId="3525E80D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</w:p>
    <w:p w14:paraId="0A441ADC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</w:p>
    <w:p w14:paraId="71C71F1E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1485</w:t>
      </w:r>
      <w:r>
        <w:rPr>
          <w:rFonts w:ascii="Times New Roman" w:hAnsi="Times New Roman" w:cs="Times New Roman"/>
          <w:lang w:val="en-US"/>
        </w:rPr>
        <w:tab/>
        <w:t xml:space="preserve">Margaret Pygot(q.v.) brought an appeal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robbery against him and many </w:t>
      </w:r>
    </w:p>
    <w:p w14:paraId="7F01C0C0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others.    ( </w:t>
      </w:r>
      <w:hyperlink r:id="rId6" w:history="1">
        <w:r w:rsidRPr="006763D3">
          <w:rPr>
            <w:rStyle w:val="Hyperlink"/>
            <w:rFonts w:ascii="Times New Roman" w:hAnsi="Times New Roman" w:cs="Times New Roman"/>
            <w:lang w:val="en-US"/>
          </w:rPr>
          <w:t>https://waalt.uh.edu/index.php/KB27/895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14C7386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</w:p>
    <w:p w14:paraId="6CF89333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</w:p>
    <w:p w14:paraId="1733FC39" w14:textId="77777777" w:rsidR="00371694" w:rsidRDefault="00371694" w:rsidP="003716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 April 2026</w:t>
      </w:r>
    </w:p>
    <w:p w14:paraId="06A397C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C513F" w14:textId="77777777" w:rsidR="00EB2F3F" w:rsidRDefault="00EB2F3F" w:rsidP="00086E2C">
      <w:pPr>
        <w:spacing w:after="0" w:line="240" w:lineRule="auto"/>
      </w:pPr>
      <w:r>
        <w:separator/>
      </w:r>
    </w:p>
  </w:endnote>
  <w:endnote w:type="continuationSeparator" w:id="0">
    <w:p w14:paraId="198973B0" w14:textId="77777777" w:rsidR="00EB2F3F" w:rsidRDefault="00EB2F3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DA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D5A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96F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01C4" w14:textId="77777777" w:rsidR="00EB2F3F" w:rsidRDefault="00EB2F3F" w:rsidP="00086E2C">
      <w:pPr>
        <w:spacing w:after="0" w:line="240" w:lineRule="auto"/>
      </w:pPr>
      <w:r>
        <w:separator/>
      </w:r>
    </w:p>
  </w:footnote>
  <w:footnote w:type="continuationSeparator" w:id="0">
    <w:p w14:paraId="04F481A0" w14:textId="77777777" w:rsidR="00EB2F3F" w:rsidRDefault="00EB2F3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C9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B550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21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94"/>
    <w:rsid w:val="00086E2C"/>
    <w:rsid w:val="000A2E7A"/>
    <w:rsid w:val="002244B7"/>
    <w:rsid w:val="00314D94"/>
    <w:rsid w:val="00371694"/>
    <w:rsid w:val="00617568"/>
    <w:rsid w:val="006E68FA"/>
    <w:rsid w:val="00987E4B"/>
    <w:rsid w:val="00EB2F3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CC40"/>
  <w15:chartTrackingRefBased/>
  <w15:docId w15:val="{8E13AD52-E918-4602-AEA0-9F6CC99C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7169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6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245</Characters>
  <Application>Microsoft Office Word</Application>
  <DocSecurity>0</DocSecurity>
  <Lines>11</Lines>
  <Paragraphs>6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2026-04-02T06:27:00Z</dcterms:created>
  <dcterms:modified xsi:type="dcterms:W3CDTF">2026-04-02T06:28:00Z</dcterms:modified>
</cp:coreProperties>
</file>