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FCC2" w14:textId="77777777" w:rsidR="00B75FBA" w:rsidRDefault="00B75FBA" w:rsidP="00B75FB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Richard BAKER</w:t>
      </w:r>
      <w:r>
        <w:rPr>
          <w:rFonts w:cs="Times New Roman"/>
        </w:rPr>
        <w:t xml:space="preserve">        (fl.1494-99)</w:t>
      </w:r>
    </w:p>
    <w:p w14:paraId="77B94E0E" w14:textId="77777777" w:rsidR="00B75FBA" w:rsidRDefault="00B75FBA" w:rsidP="00B75FBA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1AF4560A" w14:textId="77777777" w:rsidR="00B75FBA" w:rsidRDefault="00B75FBA" w:rsidP="00B75FBA">
      <w:pPr>
        <w:pStyle w:val="NoSpacing"/>
        <w:rPr>
          <w:rFonts w:cs="Times New Roman"/>
        </w:rPr>
      </w:pPr>
    </w:p>
    <w:p w14:paraId="2A95874A" w14:textId="77777777" w:rsidR="00B75FBA" w:rsidRDefault="00B75FBA" w:rsidP="00B75FBA">
      <w:pPr>
        <w:pStyle w:val="NoSpacing"/>
        <w:rPr>
          <w:rFonts w:cs="Times New Roman"/>
        </w:rPr>
      </w:pPr>
    </w:p>
    <w:p w14:paraId="4573EA90" w14:textId="77777777" w:rsidR="00B75FBA" w:rsidRDefault="00B75FBA" w:rsidP="00B75FBA">
      <w:pPr>
        <w:pStyle w:val="NoSpacing"/>
        <w:rPr>
          <w:rFonts w:cs="Times New Roman"/>
        </w:rPr>
      </w:pPr>
      <w:r>
        <w:rPr>
          <w:rFonts w:cs="Times New Roman"/>
        </w:rPr>
        <w:t xml:space="preserve">       1494-99</w:t>
      </w:r>
      <w:r>
        <w:rPr>
          <w:rFonts w:cs="Times New Roman"/>
        </w:rPr>
        <w:tab/>
        <w:t>He was Rector.</w:t>
      </w:r>
    </w:p>
    <w:p w14:paraId="0AFA7780" w14:textId="77777777" w:rsidR="00B75FBA" w:rsidRDefault="00B75FBA" w:rsidP="00B75FB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45C70D2A" w14:textId="77777777" w:rsidR="00B75FBA" w:rsidRDefault="00B75FBA" w:rsidP="00B75FBA">
      <w:pPr>
        <w:pStyle w:val="NoSpacing"/>
        <w:rPr>
          <w:rFonts w:cs="Times New Roman"/>
        </w:rPr>
      </w:pPr>
    </w:p>
    <w:p w14:paraId="0050EFC9" w14:textId="77777777" w:rsidR="00B75FBA" w:rsidRDefault="00B75FBA" w:rsidP="00B75FBA">
      <w:pPr>
        <w:pStyle w:val="NoSpacing"/>
        <w:rPr>
          <w:rFonts w:cs="Times New Roman"/>
        </w:rPr>
      </w:pPr>
    </w:p>
    <w:p w14:paraId="3C0B983C" w14:textId="77777777" w:rsidR="00B75FBA" w:rsidRDefault="00B75FBA" w:rsidP="00B75FBA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53E776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802AF" w14:textId="77777777" w:rsidR="004C097E" w:rsidRDefault="004C097E" w:rsidP="00086E2C">
      <w:pPr>
        <w:spacing w:after="0" w:line="240" w:lineRule="auto"/>
      </w:pPr>
      <w:r>
        <w:separator/>
      </w:r>
    </w:p>
  </w:endnote>
  <w:endnote w:type="continuationSeparator" w:id="0">
    <w:p w14:paraId="5143E6B6" w14:textId="77777777" w:rsidR="004C097E" w:rsidRDefault="004C097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6D1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4B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0988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34FF" w14:textId="77777777" w:rsidR="004C097E" w:rsidRDefault="004C097E" w:rsidP="00086E2C">
      <w:pPr>
        <w:spacing w:after="0" w:line="240" w:lineRule="auto"/>
      </w:pPr>
      <w:r>
        <w:separator/>
      </w:r>
    </w:p>
  </w:footnote>
  <w:footnote w:type="continuationSeparator" w:id="0">
    <w:p w14:paraId="4F7BCA85" w14:textId="77777777" w:rsidR="004C097E" w:rsidRDefault="004C097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04C5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C57A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ADE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BA"/>
    <w:rsid w:val="00086E2C"/>
    <w:rsid w:val="000A2E7A"/>
    <w:rsid w:val="002244B7"/>
    <w:rsid w:val="00314D94"/>
    <w:rsid w:val="004C097E"/>
    <w:rsid w:val="005435B9"/>
    <w:rsid w:val="00617568"/>
    <w:rsid w:val="006E68FA"/>
    <w:rsid w:val="008E56AD"/>
    <w:rsid w:val="00912557"/>
    <w:rsid w:val="00AF65CA"/>
    <w:rsid w:val="00B75F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A3D6"/>
  <w15:chartTrackingRefBased/>
  <w15:docId w15:val="{A6537D81-FA0B-48D2-B62E-961E6661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75F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2026-05-18T10:18:00Z</dcterms:created>
  <dcterms:modified xsi:type="dcterms:W3CDTF">2026-05-18T10:19:00Z</dcterms:modified>
</cp:coreProperties>
</file>