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30C77" w14:textId="77777777" w:rsidR="00A932D1" w:rsidRDefault="00A932D1" w:rsidP="00A932D1">
      <w:pPr>
        <w:pStyle w:val="NoSpacing"/>
        <w:jc w:val="both"/>
        <w:rPr>
          <w:szCs w:val="24"/>
        </w:rPr>
      </w:pPr>
      <w:r>
        <w:rPr>
          <w:szCs w:val="24"/>
          <w:u w:val="single"/>
        </w:rPr>
        <w:t>Richard BAKER</w:t>
      </w:r>
      <w:r>
        <w:rPr>
          <w:szCs w:val="24"/>
        </w:rPr>
        <w:t xml:space="preserve">       (fl.1481)</w:t>
      </w:r>
    </w:p>
    <w:p w14:paraId="46F20992" w14:textId="77777777" w:rsidR="00A932D1" w:rsidRDefault="00A932D1" w:rsidP="00A932D1">
      <w:pPr>
        <w:pStyle w:val="NoSpacing"/>
        <w:jc w:val="both"/>
        <w:rPr>
          <w:szCs w:val="24"/>
        </w:rPr>
      </w:pPr>
    </w:p>
    <w:p w14:paraId="4E6605CC" w14:textId="77777777" w:rsidR="00A932D1" w:rsidRDefault="00A932D1" w:rsidP="00A932D1">
      <w:pPr>
        <w:pStyle w:val="NoSpacing"/>
        <w:jc w:val="both"/>
        <w:rPr>
          <w:szCs w:val="24"/>
        </w:rPr>
      </w:pPr>
    </w:p>
    <w:p w14:paraId="3AF94232" w14:textId="77777777" w:rsidR="00A932D1" w:rsidRDefault="00A932D1" w:rsidP="00A932D1">
      <w:pPr>
        <w:pStyle w:val="NoSpacing"/>
        <w:jc w:val="both"/>
        <w:rPr>
          <w:szCs w:val="24"/>
        </w:rPr>
      </w:pPr>
      <w:r>
        <w:rPr>
          <w:szCs w:val="24"/>
        </w:rPr>
        <w:t>28 Nov.1481</w:t>
      </w:r>
      <w:r>
        <w:rPr>
          <w:szCs w:val="24"/>
        </w:rPr>
        <w:tab/>
        <w:t xml:space="preserve">Thomas Warrewyk, late of </w:t>
      </w:r>
      <w:proofErr w:type="spellStart"/>
      <w:r>
        <w:rPr>
          <w:szCs w:val="24"/>
        </w:rPr>
        <w:t>Clatford</w:t>
      </w:r>
      <w:proofErr w:type="spellEnd"/>
      <w:r>
        <w:rPr>
          <w:szCs w:val="24"/>
        </w:rPr>
        <w:t xml:space="preserve">, Hampshire(q.v.), was pardoned for </w:t>
      </w:r>
    </w:p>
    <w:p w14:paraId="076D3EE6" w14:textId="77777777" w:rsidR="00A932D1" w:rsidRDefault="00A932D1" w:rsidP="00A932D1">
      <w:pPr>
        <w:pStyle w:val="NoSpacing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not appearing to answer him touching a debt of 40s.</w:t>
      </w:r>
    </w:p>
    <w:p w14:paraId="0512C304" w14:textId="77777777" w:rsidR="00A932D1" w:rsidRDefault="00A932D1" w:rsidP="00A932D1">
      <w:pPr>
        <w:pStyle w:val="NoSpacing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(C.P.R. 1476-85 p.268)</w:t>
      </w:r>
    </w:p>
    <w:p w14:paraId="3BD0328A" w14:textId="77777777" w:rsidR="00A932D1" w:rsidRDefault="00A932D1" w:rsidP="00A932D1">
      <w:pPr>
        <w:pStyle w:val="NoSpacing"/>
        <w:jc w:val="both"/>
        <w:rPr>
          <w:szCs w:val="24"/>
        </w:rPr>
      </w:pPr>
    </w:p>
    <w:p w14:paraId="3D2FB9EA" w14:textId="77777777" w:rsidR="00A932D1" w:rsidRDefault="00A932D1" w:rsidP="00A932D1">
      <w:pPr>
        <w:pStyle w:val="NoSpacing"/>
        <w:jc w:val="both"/>
        <w:rPr>
          <w:szCs w:val="24"/>
        </w:rPr>
      </w:pPr>
    </w:p>
    <w:p w14:paraId="6AFC216B" w14:textId="77777777" w:rsidR="00A932D1" w:rsidRDefault="00A932D1" w:rsidP="00A932D1">
      <w:pPr>
        <w:pStyle w:val="NoSpacing"/>
        <w:jc w:val="both"/>
        <w:rPr>
          <w:szCs w:val="24"/>
        </w:rPr>
      </w:pPr>
      <w:r>
        <w:rPr>
          <w:szCs w:val="24"/>
        </w:rPr>
        <w:t>11 January 2026</w:t>
      </w:r>
    </w:p>
    <w:p w14:paraId="5F04669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1257C" w14:textId="77777777" w:rsidR="008E2894" w:rsidRDefault="008E2894" w:rsidP="00086E2C">
      <w:pPr>
        <w:spacing w:after="0" w:line="240" w:lineRule="auto"/>
      </w:pPr>
      <w:r>
        <w:separator/>
      </w:r>
    </w:p>
  </w:endnote>
  <w:endnote w:type="continuationSeparator" w:id="0">
    <w:p w14:paraId="021D1BA8" w14:textId="77777777" w:rsidR="008E2894" w:rsidRDefault="008E289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A2A9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AEFA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F016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6FF64" w14:textId="77777777" w:rsidR="008E2894" w:rsidRDefault="008E2894" w:rsidP="00086E2C">
      <w:pPr>
        <w:spacing w:after="0" w:line="240" w:lineRule="auto"/>
      </w:pPr>
      <w:r>
        <w:separator/>
      </w:r>
    </w:p>
  </w:footnote>
  <w:footnote w:type="continuationSeparator" w:id="0">
    <w:p w14:paraId="139DA02C" w14:textId="77777777" w:rsidR="008E2894" w:rsidRDefault="008E289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9697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56AB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991B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2D1"/>
    <w:rsid w:val="00086E2C"/>
    <w:rsid w:val="000A2E7A"/>
    <w:rsid w:val="002244B7"/>
    <w:rsid w:val="00314D94"/>
    <w:rsid w:val="00617568"/>
    <w:rsid w:val="006E68FA"/>
    <w:rsid w:val="008E2894"/>
    <w:rsid w:val="00A932D1"/>
    <w:rsid w:val="00B469E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DDB37"/>
  <w15:chartTrackingRefBased/>
  <w15:docId w15:val="{4D8D30E2-FBA8-48B5-B5DA-2286EBA84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932D1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</TotalTime>
  <Pages>1</Pages>
  <Words>30</Words>
  <Characters>166</Characters>
  <Application>Microsoft Office Word</Application>
  <DocSecurity>0</DocSecurity>
  <Lines>9</Lines>
  <Paragraphs>5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2026-01-21T17:06:00Z</dcterms:created>
  <dcterms:modified xsi:type="dcterms:W3CDTF">2026-01-21T17:09:00Z</dcterms:modified>
</cp:coreProperties>
</file>