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3394" w14:textId="77777777" w:rsidR="00D47B40" w:rsidRDefault="00D47B40" w:rsidP="00D47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Reginald BAKER</w:t>
      </w:r>
      <w:r>
        <w:rPr>
          <w:rFonts w:cs="Times New Roman"/>
          <w:szCs w:val="24"/>
        </w:rPr>
        <w:t xml:space="preserve">        (fl.1462)</w:t>
      </w:r>
    </w:p>
    <w:p w14:paraId="291076B4" w14:textId="77777777" w:rsidR="00D47B40" w:rsidRDefault="00D47B40" w:rsidP="00D47B40">
      <w:pPr>
        <w:pStyle w:val="NoSpacing"/>
        <w:rPr>
          <w:rFonts w:cs="Times New Roman"/>
          <w:szCs w:val="24"/>
        </w:rPr>
      </w:pPr>
    </w:p>
    <w:p w14:paraId="77A6AB3B" w14:textId="77777777" w:rsidR="00D47B40" w:rsidRDefault="00D47B40" w:rsidP="00D47B40">
      <w:pPr>
        <w:pStyle w:val="NoSpacing"/>
        <w:rPr>
          <w:rFonts w:cs="Times New Roman"/>
          <w:szCs w:val="24"/>
        </w:rPr>
      </w:pPr>
    </w:p>
    <w:p w14:paraId="50040073" w14:textId="77777777" w:rsidR="00D47B40" w:rsidRDefault="00D47B40" w:rsidP="00D47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He made a plaint of trespass and assault against William Vaur, senior(q.v.),</w:t>
      </w:r>
    </w:p>
    <w:p w14:paraId="44922C18" w14:textId="77777777" w:rsidR="00D47B40" w:rsidRDefault="00D47B40" w:rsidP="00D47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William Vaure, junior(q.v.), Richard Vaure(q.v.) and John Sharp, junior(q.v.),</w:t>
      </w:r>
    </w:p>
    <w:p w14:paraId="36B27946" w14:textId="77777777" w:rsidR="00D47B40" w:rsidRDefault="00D47B40" w:rsidP="00D47B40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all of Shrewsbury.      </w:t>
      </w:r>
      <w:r>
        <w:rPr>
          <w:rFonts w:cs="Times New Roman"/>
        </w:rPr>
        <w:t xml:space="preserve">( </w:t>
      </w:r>
      <w:hyperlink r:id="rId6" w:history="1">
        <w:r w:rsidRPr="00B663BE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77E34320" w14:textId="77777777" w:rsidR="00D47B40" w:rsidRDefault="00D47B40" w:rsidP="00D47B40">
      <w:pPr>
        <w:pStyle w:val="NoSpacing"/>
        <w:rPr>
          <w:rFonts w:cs="Times New Roman"/>
        </w:rPr>
      </w:pPr>
    </w:p>
    <w:p w14:paraId="64931484" w14:textId="77777777" w:rsidR="00D47B40" w:rsidRDefault="00D47B40" w:rsidP="00D47B40">
      <w:pPr>
        <w:pStyle w:val="NoSpacing"/>
        <w:rPr>
          <w:rFonts w:cs="Times New Roman"/>
        </w:rPr>
      </w:pPr>
    </w:p>
    <w:p w14:paraId="7986E963" w14:textId="77777777" w:rsidR="00D47B40" w:rsidRDefault="00D47B40" w:rsidP="00D47B40">
      <w:pPr>
        <w:pStyle w:val="NoSpacing"/>
        <w:rPr>
          <w:rFonts w:cs="Times New Roman"/>
        </w:rPr>
      </w:pPr>
      <w:r>
        <w:rPr>
          <w:rFonts w:cs="Times New Roman"/>
        </w:rPr>
        <w:t>12 January 2026</w:t>
      </w:r>
    </w:p>
    <w:p w14:paraId="6D12B8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7FDE" w14:textId="77777777" w:rsidR="0033780F" w:rsidRDefault="0033780F" w:rsidP="00086E2C">
      <w:pPr>
        <w:spacing w:after="0" w:line="240" w:lineRule="auto"/>
      </w:pPr>
      <w:r>
        <w:separator/>
      </w:r>
    </w:p>
  </w:endnote>
  <w:endnote w:type="continuationSeparator" w:id="0">
    <w:p w14:paraId="778F61F3" w14:textId="77777777" w:rsidR="0033780F" w:rsidRDefault="003378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314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81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53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EA90" w14:textId="77777777" w:rsidR="0033780F" w:rsidRDefault="0033780F" w:rsidP="00086E2C">
      <w:pPr>
        <w:spacing w:after="0" w:line="240" w:lineRule="auto"/>
      </w:pPr>
      <w:r>
        <w:separator/>
      </w:r>
    </w:p>
  </w:footnote>
  <w:footnote w:type="continuationSeparator" w:id="0">
    <w:p w14:paraId="6369F11E" w14:textId="77777777" w:rsidR="0033780F" w:rsidRDefault="003378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1B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50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17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40"/>
    <w:rsid w:val="00086E2C"/>
    <w:rsid w:val="000A2E7A"/>
    <w:rsid w:val="002244B7"/>
    <w:rsid w:val="00314D94"/>
    <w:rsid w:val="0033780F"/>
    <w:rsid w:val="00617568"/>
    <w:rsid w:val="006E68FA"/>
    <w:rsid w:val="00D47B40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52B81"/>
  <w15:chartTrackingRefBased/>
  <w15:docId w15:val="{94F9B30F-7C70-4286-897C-DF435803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47B4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47B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296</Characters>
  <Application>Microsoft Office Word</Application>
  <DocSecurity>0</DocSecurity>
  <Lines>15</Lines>
  <Paragraphs>10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2026-01-15T00:15:00Z</dcterms:created>
  <dcterms:modified xsi:type="dcterms:W3CDTF">2026-01-15T00:15:00Z</dcterms:modified>
</cp:coreProperties>
</file>