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FAB7B" w14:textId="77777777" w:rsidR="00B25227" w:rsidRDefault="00B25227" w:rsidP="00B2522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BAKER</w:t>
      </w:r>
      <w:r>
        <w:rPr>
          <w:rFonts w:ascii="Times New Roman" w:hAnsi="Times New Roman" w:cs="Times New Roman"/>
        </w:rPr>
        <w:t xml:space="preserve">        (fl.1472)</w:t>
      </w:r>
    </w:p>
    <w:p w14:paraId="0BB27EC1" w14:textId="77777777" w:rsidR="00B25227" w:rsidRDefault="00B25227" w:rsidP="00B2522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Melksham, Wiltshire. Clerk.</w:t>
      </w:r>
    </w:p>
    <w:p w14:paraId="59B56956" w14:textId="77777777" w:rsidR="00B25227" w:rsidRDefault="00B25227" w:rsidP="00B25227">
      <w:pPr>
        <w:pStyle w:val="NoSpacing"/>
        <w:rPr>
          <w:rFonts w:ascii="Times New Roman" w:hAnsi="Times New Roman" w:cs="Times New Roman"/>
        </w:rPr>
      </w:pPr>
    </w:p>
    <w:p w14:paraId="1F96DD10" w14:textId="77777777" w:rsidR="00B25227" w:rsidRDefault="00B25227" w:rsidP="00B25227">
      <w:pPr>
        <w:pStyle w:val="NoSpacing"/>
        <w:rPr>
          <w:rFonts w:ascii="Times New Roman" w:hAnsi="Times New Roman" w:cs="Times New Roman"/>
        </w:rPr>
      </w:pPr>
    </w:p>
    <w:p w14:paraId="79AB79F6" w14:textId="77777777" w:rsidR="00B25227" w:rsidRDefault="00B25227" w:rsidP="00B2522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John Whittokkesmede(q.v.) brought a plaint of trespass against him and</w:t>
      </w:r>
    </w:p>
    <w:p w14:paraId="4272D9B0" w14:textId="77777777" w:rsidR="00B25227" w:rsidRDefault="00B25227" w:rsidP="00B2522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Gifford(q.v.).   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4B161093" w14:textId="77777777" w:rsidR="00B25227" w:rsidRDefault="00B25227" w:rsidP="00B25227">
      <w:pPr>
        <w:pStyle w:val="NoSpacing"/>
        <w:rPr>
          <w:rFonts w:ascii="Times New Roman" w:hAnsi="Times New Roman" w:cs="Times New Roman"/>
        </w:rPr>
      </w:pPr>
    </w:p>
    <w:p w14:paraId="2886B6DD" w14:textId="77777777" w:rsidR="00B25227" w:rsidRDefault="00B25227" w:rsidP="00B25227">
      <w:pPr>
        <w:pStyle w:val="NoSpacing"/>
        <w:rPr>
          <w:rFonts w:ascii="Times New Roman" w:hAnsi="Times New Roman" w:cs="Times New Roman"/>
        </w:rPr>
      </w:pPr>
    </w:p>
    <w:p w14:paraId="5321FF7F" w14:textId="77777777" w:rsidR="00B25227" w:rsidRDefault="00B25227" w:rsidP="00B25227">
      <w:pPr>
        <w:pStyle w:val="NoSpacing"/>
        <w:rPr>
          <w:rFonts w:ascii="Times New Roman" w:hAnsi="Times New Roman" w:cs="Times New Roman"/>
        </w:rPr>
      </w:pPr>
    </w:p>
    <w:p w14:paraId="5A53825A" w14:textId="77777777" w:rsidR="00B25227" w:rsidRDefault="00B25227" w:rsidP="00B2522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0CF806F6" w14:textId="1AF30A94" w:rsidR="000319DE" w:rsidRPr="000319DE" w:rsidRDefault="000319DE" w:rsidP="000319D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0319DE" w:rsidRPr="000319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706DA" w14:textId="77777777" w:rsidR="006C6907" w:rsidRDefault="006C6907" w:rsidP="00086E2C">
      <w:pPr>
        <w:spacing w:after="0" w:line="240" w:lineRule="auto"/>
      </w:pPr>
      <w:r>
        <w:separator/>
      </w:r>
    </w:p>
  </w:endnote>
  <w:endnote w:type="continuationSeparator" w:id="0">
    <w:p w14:paraId="7EB2755B" w14:textId="77777777" w:rsidR="006C6907" w:rsidRDefault="006C690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EC2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EA78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796B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855FA" w14:textId="77777777" w:rsidR="006C6907" w:rsidRDefault="006C6907" w:rsidP="00086E2C">
      <w:pPr>
        <w:spacing w:after="0" w:line="240" w:lineRule="auto"/>
      </w:pPr>
      <w:r>
        <w:separator/>
      </w:r>
    </w:p>
  </w:footnote>
  <w:footnote w:type="continuationSeparator" w:id="0">
    <w:p w14:paraId="33D9E4D3" w14:textId="77777777" w:rsidR="006C6907" w:rsidRDefault="006C690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1949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C5AC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F93A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227"/>
    <w:rsid w:val="000319DE"/>
    <w:rsid w:val="00086E2C"/>
    <w:rsid w:val="000A2E7A"/>
    <w:rsid w:val="002244B7"/>
    <w:rsid w:val="00314D94"/>
    <w:rsid w:val="00617568"/>
    <w:rsid w:val="006C6907"/>
    <w:rsid w:val="006E68FA"/>
    <w:rsid w:val="008877F4"/>
    <w:rsid w:val="00B2522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8055F"/>
  <w15:chartTrackingRefBased/>
  <w15:docId w15:val="{56EA109A-4858-40F5-B66B-7CD5DB92B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2522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522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5</TotalTime>
  <Pages>1</Pages>
  <Words>35</Words>
  <Characters>249</Characters>
  <Application>Microsoft Office Word</Application>
  <DocSecurity>0</DocSecurity>
  <Lines>13</Lines>
  <Paragraphs>7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2026-02-13T21:05:00Z</dcterms:created>
  <dcterms:modified xsi:type="dcterms:W3CDTF">2026-02-13T21:10:00Z</dcterms:modified>
</cp:coreProperties>
</file>