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6650A" w14:textId="77777777" w:rsidR="00364AA3" w:rsidRDefault="00364AA3" w:rsidP="00364A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BAKER</w:t>
      </w:r>
      <w:r>
        <w:rPr>
          <w:rFonts w:cs="Times New Roman"/>
          <w:szCs w:val="24"/>
        </w:rPr>
        <w:t xml:space="preserve">      (fl.1484)</w:t>
      </w:r>
    </w:p>
    <w:p w14:paraId="5EFF278B" w14:textId="77777777" w:rsidR="00364AA3" w:rsidRDefault="00364AA3" w:rsidP="00364A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Langport Eastover, Somerset. Gentleman.</w:t>
      </w:r>
    </w:p>
    <w:p w14:paraId="7D9CE372" w14:textId="77777777" w:rsidR="00364AA3" w:rsidRDefault="00364AA3" w:rsidP="00364AA3">
      <w:pPr>
        <w:pStyle w:val="NoSpacing"/>
        <w:rPr>
          <w:rFonts w:cs="Times New Roman"/>
          <w:szCs w:val="24"/>
        </w:rPr>
      </w:pPr>
    </w:p>
    <w:p w14:paraId="06CE9875" w14:textId="77777777" w:rsidR="00364AA3" w:rsidRDefault="00364AA3" w:rsidP="00364AA3">
      <w:pPr>
        <w:pStyle w:val="NoSpacing"/>
        <w:rPr>
          <w:rFonts w:cs="Times New Roman"/>
          <w:szCs w:val="24"/>
        </w:rPr>
      </w:pPr>
    </w:p>
    <w:p w14:paraId="3EBB86B6" w14:textId="77777777" w:rsidR="00364AA3" w:rsidRDefault="00364AA3" w:rsidP="00364A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May1484</w:t>
      </w:r>
      <w:r>
        <w:rPr>
          <w:rFonts w:cs="Times New Roman"/>
          <w:szCs w:val="24"/>
        </w:rPr>
        <w:tab/>
        <w:t>He was pardoned.</w:t>
      </w:r>
    </w:p>
    <w:p w14:paraId="3B2BD586" w14:textId="77777777" w:rsidR="00364AA3" w:rsidRDefault="00364AA3" w:rsidP="00364A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Pardon Rolls of Richard III 1484-5” ed. Hannes Kleineke, </w:t>
      </w:r>
    </w:p>
    <w:p w14:paraId="1BAB549E" w14:textId="77777777" w:rsidR="00364AA3" w:rsidRDefault="00364AA3" w:rsidP="00364AA3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p.26)</w:t>
      </w:r>
    </w:p>
    <w:p w14:paraId="16D9EA32" w14:textId="77777777" w:rsidR="00364AA3" w:rsidRDefault="00364AA3" w:rsidP="00364AA3">
      <w:pPr>
        <w:pStyle w:val="NoSpacing"/>
        <w:rPr>
          <w:rFonts w:cs="Times New Roman"/>
          <w:szCs w:val="24"/>
        </w:rPr>
      </w:pPr>
    </w:p>
    <w:p w14:paraId="40FA4DDD" w14:textId="77777777" w:rsidR="00364AA3" w:rsidRDefault="00364AA3" w:rsidP="00364AA3">
      <w:pPr>
        <w:pStyle w:val="NoSpacing"/>
        <w:rPr>
          <w:rFonts w:cs="Times New Roman"/>
          <w:szCs w:val="24"/>
        </w:rPr>
      </w:pPr>
    </w:p>
    <w:p w14:paraId="5D89FEFC" w14:textId="77777777" w:rsidR="00364AA3" w:rsidRDefault="00364AA3" w:rsidP="00364A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April 2026</w:t>
      </w:r>
    </w:p>
    <w:p w14:paraId="18D4E8A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5B99F" w14:textId="77777777" w:rsidR="00B2723A" w:rsidRDefault="00B2723A" w:rsidP="00086E2C">
      <w:pPr>
        <w:spacing w:after="0" w:line="240" w:lineRule="auto"/>
      </w:pPr>
      <w:r>
        <w:separator/>
      </w:r>
    </w:p>
  </w:endnote>
  <w:endnote w:type="continuationSeparator" w:id="0">
    <w:p w14:paraId="357826E0" w14:textId="77777777" w:rsidR="00B2723A" w:rsidRDefault="00B2723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88F8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6748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5C2F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6A33F" w14:textId="77777777" w:rsidR="00B2723A" w:rsidRDefault="00B2723A" w:rsidP="00086E2C">
      <w:pPr>
        <w:spacing w:after="0" w:line="240" w:lineRule="auto"/>
      </w:pPr>
      <w:r>
        <w:separator/>
      </w:r>
    </w:p>
  </w:footnote>
  <w:footnote w:type="continuationSeparator" w:id="0">
    <w:p w14:paraId="702B7672" w14:textId="77777777" w:rsidR="00B2723A" w:rsidRDefault="00B2723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5E1B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6584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379B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AA3"/>
    <w:rsid w:val="00086E2C"/>
    <w:rsid w:val="000A2E7A"/>
    <w:rsid w:val="002244B7"/>
    <w:rsid w:val="00314D94"/>
    <w:rsid w:val="00364AA3"/>
    <w:rsid w:val="00617568"/>
    <w:rsid w:val="006E68FA"/>
    <w:rsid w:val="00B2723A"/>
    <w:rsid w:val="00ED3A55"/>
    <w:rsid w:val="00F479D0"/>
    <w:rsid w:val="00FD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EFCCA"/>
  <w15:chartTrackingRefBased/>
  <w15:docId w15:val="{315AB2E8-D72B-426F-AECF-5C6F49C45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64AA3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36</Words>
  <Characters>189</Characters>
  <Application>Microsoft Office Word</Application>
  <DocSecurity>0</DocSecurity>
  <Lines>10</Lines>
  <Paragraphs>6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2026-04-19T18:44:00Z</dcterms:created>
  <dcterms:modified xsi:type="dcterms:W3CDTF">2026-04-19T18:47:00Z</dcterms:modified>
</cp:coreProperties>
</file>