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1AC0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BAKER</w:t>
      </w:r>
      <w:r>
        <w:rPr>
          <w:rFonts w:ascii="Times New Roman" w:hAnsi="Times New Roman" w:cs="Times New Roman"/>
        </w:rPr>
        <w:t xml:space="preserve">       (fl.1483)</w:t>
      </w:r>
    </w:p>
    <w:p w14:paraId="7B1B3540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Gravesend, Kent. Yeoman.</w:t>
      </w:r>
    </w:p>
    <w:p w14:paraId="5DD6E20B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</w:p>
    <w:p w14:paraId="17AA9B56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</w:p>
    <w:p w14:paraId="0715F5D5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John, Abbot of the Monastery 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Crace by the Tower of London(q.v.)</w:t>
      </w:r>
    </w:p>
    <w:p w14:paraId="708499B5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trespass against him and others.</w:t>
      </w:r>
    </w:p>
    <w:p w14:paraId="2A09B0D6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50D1D3CA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</w:p>
    <w:p w14:paraId="1CB6C241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</w:p>
    <w:p w14:paraId="2A46F13C" w14:textId="77777777" w:rsidR="00395A59" w:rsidRDefault="00395A59" w:rsidP="00395A5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2026</w:t>
      </w:r>
    </w:p>
    <w:p w14:paraId="78A4872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A3C66" w14:textId="77777777" w:rsidR="00FB2382" w:rsidRDefault="00FB2382" w:rsidP="00086E2C">
      <w:pPr>
        <w:spacing w:after="0" w:line="240" w:lineRule="auto"/>
      </w:pPr>
      <w:r>
        <w:separator/>
      </w:r>
    </w:p>
  </w:endnote>
  <w:endnote w:type="continuationSeparator" w:id="0">
    <w:p w14:paraId="2363F924" w14:textId="77777777" w:rsidR="00FB2382" w:rsidRDefault="00FB23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F12E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549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31C4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92BD9" w14:textId="77777777" w:rsidR="00FB2382" w:rsidRDefault="00FB2382" w:rsidP="00086E2C">
      <w:pPr>
        <w:spacing w:after="0" w:line="240" w:lineRule="auto"/>
      </w:pPr>
      <w:r>
        <w:separator/>
      </w:r>
    </w:p>
  </w:footnote>
  <w:footnote w:type="continuationSeparator" w:id="0">
    <w:p w14:paraId="2FFC8261" w14:textId="77777777" w:rsidR="00FB2382" w:rsidRDefault="00FB23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4E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66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AD3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9"/>
    <w:rsid w:val="00086E2C"/>
    <w:rsid w:val="000A2E7A"/>
    <w:rsid w:val="002244B7"/>
    <w:rsid w:val="00314D94"/>
    <w:rsid w:val="00395A59"/>
    <w:rsid w:val="00617568"/>
    <w:rsid w:val="006E68FA"/>
    <w:rsid w:val="00B967C0"/>
    <w:rsid w:val="00ED3A55"/>
    <w:rsid w:val="00F479D0"/>
    <w:rsid w:val="00FB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F72D6"/>
  <w15:chartTrackingRefBased/>
  <w15:docId w15:val="{2E5DA946-1D05-4A71-BDCE-EA58EA24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95A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46</Words>
  <Characters>272</Characters>
  <Application>Microsoft Office Word</Application>
  <DocSecurity>0</DocSecurity>
  <Lines>22</Lines>
  <Paragraphs>11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2026-04-03T18:30:00Z</dcterms:created>
  <dcterms:modified xsi:type="dcterms:W3CDTF">2026-04-03T18:32:00Z</dcterms:modified>
</cp:coreProperties>
</file>