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71878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BAKER</w:t>
      </w:r>
      <w:r>
        <w:rPr>
          <w:rFonts w:ascii="Times New Roman" w:hAnsi="Times New Roman" w:cs="Times New Roman"/>
        </w:rPr>
        <w:t xml:space="preserve">        (fl.1472)</w:t>
      </w:r>
    </w:p>
    <w:p w14:paraId="1E026712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Matfelon. Summoner.</w:t>
      </w:r>
    </w:p>
    <w:p w14:paraId="5D38EF36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</w:p>
    <w:p w14:paraId="6C3DC401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</w:p>
    <w:p w14:paraId="18954EF4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Smyth(q.v.) brought a plaint of trespass against him and 12 others.</w:t>
      </w:r>
    </w:p>
    <w:p w14:paraId="3302B265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98298AC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</w:p>
    <w:p w14:paraId="7227B900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</w:p>
    <w:p w14:paraId="78F12FE1" w14:textId="77777777" w:rsidR="00A30DF9" w:rsidRDefault="00A30DF9" w:rsidP="00A30D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1A94C4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1071" w14:textId="77777777" w:rsidR="00D12DD3" w:rsidRDefault="00D12DD3" w:rsidP="00086E2C">
      <w:pPr>
        <w:spacing w:after="0" w:line="240" w:lineRule="auto"/>
      </w:pPr>
      <w:r>
        <w:separator/>
      </w:r>
    </w:p>
  </w:endnote>
  <w:endnote w:type="continuationSeparator" w:id="0">
    <w:p w14:paraId="7EFDAFD7" w14:textId="77777777" w:rsidR="00D12DD3" w:rsidRDefault="00D12DD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0B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78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0F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21EA" w14:textId="77777777" w:rsidR="00D12DD3" w:rsidRDefault="00D12DD3" w:rsidP="00086E2C">
      <w:pPr>
        <w:spacing w:after="0" w:line="240" w:lineRule="auto"/>
      </w:pPr>
      <w:r>
        <w:separator/>
      </w:r>
    </w:p>
  </w:footnote>
  <w:footnote w:type="continuationSeparator" w:id="0">
    <w:p w14:paraId="2E9466C0" w14:textId="77777777" w:rsidR="00D12DD3" w:rsidRDefault="00D12DD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B194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B54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D1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F9"/>
    <w:rsid w:val="00086E2C"/>
    <w:rsid w:val="000A2E7A"/>
    <w:rsid w:val="002244B7"/>
    <w:rsid w:val="00314D94"/>
    <w:rsid w:val="00566CEB"/>
    <w:rsid w:val="00617568"/>
    <w:rsid w:val="006E68FA"/>
    <w:rsid w:val="00A30DF9"/>
    <w:rsid w:val="00D12D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6DA1"/>
  <w15:chartTrackingRefBased/>
  <w15:docId w15:val="{D7D5A934-7A48-454B-A474-3A205508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30D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0D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169</Characters>
  <Application>Microsoft Office Word</Application>
  <DocSecurity>0</DocSecurity>
  <Lines>9</Lines>
  <Paragraphs>5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2026-02-12T21:11:00Z</dcterms:created>
  <dcterms:modified xsi:type="dcterms:W3CDTF">2026-02-12T21:13:00Z</dcterms:modified>
</cp:coreProperties>
</file>