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AE42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Henry BAKER</w:t>
      </w:r>
      <w:r>
        <w:rPr>
          <w:rFonts w:ascii="Times New Roman" w:hAnsi="Times New Roman" w:cs="Times New Roman"/>
          <w:lang w:val="en-US"/>
        </w:rPr>
        <w:t xml:space="preserve">         (fl.1451)</w:t>
      </w:r>
    </w:p>
    <w:p w14:paraId="042DCECE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St.John</w:t>
      </w:r>
      <w:proofErr w:type="spellEnd"/>
      <w:r>
        <w:rPr>
          <w:rFonts w:ascii="Times New Roman" w:hAnsi="Times New Roman" w:cs="Times New Roman"/>
          <w:lang w:val="en-US"/>
        </w:rPr>
        <w:t xml:space="preserve"> Street, Middlesex. Shoemaker.</w:t>
      </w:r>
    </w:p>
    <w:p w14:paraId="6C636A7B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</w:p>
    <w:p w14:paraId="3CF8F2FC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</w:p>
    <w:p w14:paraId="358E8297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1451</w:t>
      </w:r>
      <w:r>
        <w:rPr>
          <w:rFonts w:ascii="Times New Roman" w:hAnsi="Times New Roman" w:cs="Times New Roman"/>
          <w:lang w:val="en-US"/>
        </w:rPr>
        <w:tab/>
        <w:t>Agnes Grene brought a plaint of trespass against him and 5 others.</w:t>
      </w:r>
    </w:p>
    <w:p w14:paraId="3734BAEA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https://waalt.uh.edu/index.php/KB27/759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CF37799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</w:p>
    <w:p w14:paraId="23402B8F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</w:p>
    <w:p w14:paraId="6FD3D3E7" w14:textId="77777777" w:rsidR="001A7375" w:rsidRDefault="001A7375" w:rsidP="001A737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December 2025</w:t>
      </w:r>
    </w:p>
    <w:p w14:paraId="0FC5D1B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6DCD8" w14:textId="77777777" w:rsidR="00711202" w:rsidRDefault="00711202" w:rsidP="00086E2C">
      <w:pPr>
        <w:spacing w:after="0" w:line="240" w:lineRule="auto"/>
      </w:pPr>
      <w:r>
        <w:separator/>
      </w:r>
    </w:p>
  </w:endnote>
  <w:endnote w:type="continuationSeparator" w:id="0">
    <w:p w14:paraId="79A28463" w14:textId="77777777" w:rsidR="00711202" w:rsidRDefault="0071120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B3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D6ED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F3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3617" w14:textId="77777777" w:rsidR="00711202" w:rsidRDefault="00711202" w:rsidP="00086E2C">
      <w:pPr>
        <w:spacing w:after="0" w:line="240" w:lineRule="auto"/>
      </w:pPr>
      <w:r>
        <w:separator/>
      </w:r>
    </w:p>
  </w:footnote>
  <w:footnote w:type="continuationSeparator" w:id="0">
    <w:p w14:paraId="478AD02C" w14:textId="77777777" w:rsidR="00711202" w:rsidRDefault="0071120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C96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5C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67A6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75"/>
    <w:rsid w:val="00086E2C"/>
    <w:rsid w:val="000A2E7A"/>
    <w:rsid w:val="00133F1A"/>
    <w:rsid w:val="001A7375"/>
    <w:rsid w:val="002244B7"/>
    <w:rsid w:val="00314D94"/>
    <w:rsid w:val="00617568"/>
    <w:rsid w:val="006E68FA"/>
    <w:rsid w:val="007112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E2382"/>
  <w15:chartTrackingRefBased/>
  <w15:docId w15:val="{5E7A99E7-956D-441E-92B1-067FBA4A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737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73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10</TotalTime>
  <Pages>1</Pages>
  <Words>27</Words>
  <Characters>169</Characters>
  <Application>Microsoft Office Word</Application>
  <DocSecurity>0</DocSecurity>
  <Lines>9</Lines>
  <Paragraphs>5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2026-01-06T20:19:00Z</dcterms:created>
  <dcterms:modified xsi:type="dcterms:W3CDTF">2026-01-06T20:29:00Z</dcterms:modified>
</cp:coreProperties>
</file>