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99273" w14:textId="77777777" w:rsidR="001E0C9E" w:rsidRDefault="001E0C9E" w:rsidP="001E0C9E">
      <w:pPr>
        <w:pStyle w:val="NoSpacing"/>
      </w:pPr>
      <w:r>
        <w:rPr>
          <w:u w:val="single"/>
        </w:rPr>
        <w:t>Henry BAKER</w:t>
      </w:r>
      <w:r>
        <w:t xml:space="preserve">      (fl.1483)</w:t>
      </w:r>
    </w:p>
    <w:p w14:paraId="7ED42B27" w14:textId="77777777" w:rsidR="001E0C9E" w:rsidRDefault="001E0C9E" w:rsidP="001E0C9E">
      <w:pPr>
        <w:pStyle w:val="NoSpacing"/>
      </w:pPr>
      <w:r>
        <w:t>of Coleshill, Warwickshire. Gentleman.</w:t>
      </w:r>
    </w:p>
    <w:p w14:paraId="2C886E28" w14:textId="77777777" w:rsidR="001E0C9E" w:rsidRDefault="001E0C9E" w:rsidP="001E0C9E">
      <w:pPr>
        <w:pStyle w:val="NoSpacing"/>
      </w:pPr>
    </w:p>
    <w:p w14:paraId="08F6B918" w14:textId="77777777" w:rsidR="001E0C9E" w:rsidRDefault="001E0C9E" w:rsidP="001E0C9E">
      <w:pPr>
        <w:pStyle w:val="NoSpacing"/>
      </w:pPr>
    </w:p>
    <w:p w14:paraId="409508A6" w14:textId="77777777" w:rsidR="002D4A2B" w:rsidRDefault="002D4A2B" w:rsidP="002D4A2B">
      <w:pPr>
        <w:pStyle w:val="NoSpacing"/>
        <w:rPr>
          <w:lang w:val="en-US"/>
        </w:rPr>
      </w:pPr>
      <w:r>
        <w:rPr>
          <w:lang w:val="en-US"/>
        </w:rPr>
        <w:tab/>
        <w:t>1479</w:t>
      </w:r>
      <w:r>
        <w:rPr>
          <w:lang w:val="en-US"/>
        </w:rPr>
        <w:tab/>
        <w:t>The King indicted him for trespass.</w:t>
      </w:r>
    </w:p>
    <w:p w14:paraId="70A68DA6" w14:textId="1C5C82F9" w:rsidR="002D4A2B" w:rsidRPr="002D4A2B" w:rsidRDefault="002D4A2B" w:rsidP="001E0C9E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( </w:t>
      </w:r>
      <w:hyperlink r:id="rId6" w:history="1">
        <w:r w:rsidRPr="002C6537">
          <w:rPr>
            <w:rStyle w:val="Hyperlink"/>
            <w:lang w:val="en-US"/>
          </w:rPr>
          <w:t>https://waalt.uh.edu/index.php/KB27/870</w:t>
        </w:r>
      </w:hyperlink>
      <w:r>
        <w:rPr>
          <w:lang w:val="en-US"/>
        </w:rPr>
        <w:t xml:space="preserve"> )</w:t>
      </w:r>
    </w:p>
    <w:p w14:paraId="7C2788E9" w14:textId="77777777" w:rsidR="001E0C9E" w:rsidRDefault="001E0C9E" w:rsidP="001E0C9E">
      <w:pPr>
        <w:pStyle w:val="NoSpacing"/>
      </w:pPr>
      <w:r>
        <w:tab/>
        <w:t>1483</w:t>
      </w:r>
      <w:r>
        <w:tab/>
        <w:t>Thomas Deye(q.v.) brought a plaint of debt against him, John Baunde</w:t>
      </w:r>
    </w:p>
    <w:p w14:paraId="13BC3F85" w14:textId="77777777" w:rsidR="001E0C9E" w:rsidRDefault="001E0C9E" w:rsidP="001E0C9E">
      <w:pPr>
        <w:pStyle w:val="NoSpacing"/>
      </w:pPr>
      <w:r>
        <w:tab/>
      </w:r>
      <w:r>
        <w:tab/>
        <w:t>of London, gentleman(q.v.), John Peres, junior, of Warwick(q.v.),</w:t>
      </w:r>
    </w:p>
    <w:p w14:paraId="37DD81F2" w14:textId="77777777" w:rsidR="001E0C9E" w:rsidRDefault="001E0C9E" w:rsidP="001E0C9E">
      <w:pPr>
        <w:pStyle w:val="NoSpacing"/>
      </w:pPr>
      <w:r>
        <w:tab/>
      </w:r>
      <w:r>
        <w:tab/>
        <w:t>Richard Grett of Warwick(q.v.) and William Chappell of London, fuller(q.v.).</w:t>
      </w:r>
    </w:p>
    <w:p w14:paraId="47CEF655" w14:textId="77777777" w:rsidR="001E0C9E" w:rsidRDefault="001E0C9E" w:rsidP="001E0C9E">
      <w:pPr>
        <w:pStyle w:val="NoSpacing"/>
      </w:pPr>
      <w:r>
        <w:tab/>
      </w:r>
      <w:r>
        <w:tab/>
      </w:r>
      <w:r w:rsidRPr="00F103F1">
        <w:t>(</w:t>
      </w:r>
      <w:hyperlink r:id="rId7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69CCF76A" w14:textId="77777777" w:rsidR="001E0C9E" w:rsidRDefault="001E0C9E" w:rsidP="001E0C9E">
      <w:pPr>
        <w:pStyle w:val="NoSpacing"/>
      </w:pPr>
    </w:p>
    <w:p w14:paraId="773C83DB" w14:textId="77777777" w:rsidR="001E0C9E" w:rsidRDefault="001E0C9E" w:rsidP="001E0C9E">
      <w:pPr>
        <w:pStyle w:val="NoSpacing"/>
      </w:pPr>
    </w:p>
    <w:p w14:paraId="679B6D68" w14:textId="77777777" w:rsidR="001E0C9E" w:rsidRDefault="001E0C9E" w:rsidP="001E0C9E">
      <w:pPr>
        <w:pStyle w:val="NoSpacing"/>
      </w:pPr>
      <w:r>
        <w:t>22 December 2019</w:t>
      </w:r>
    </w:p>
    <w:p w14:paraId="77640BC0" w14:textId="19BFA368" w:rsidR="002D4A2B" w:rsidRDefault="002D4A2B" w:rsidP="001E0C9E">
      <w:pPr>
        <w:pStyle w:val="NoSpacing"/>
      </w:pPr>
      <w:r>
        <w:t xml:space="preserve">  2 September 2026</w:t>
      </w:r>
    </w:p>
    <w:p w14:paraId="47C479D5" w14:textId="77777777" w:rsidR="009C7172" w:rsidRPr="00E71FC3" w:rsidRDefault="009C7172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DB85D" w14:textId="77777777" w:rsidR="009C7172" w:rsidRDefault="009C7172" w:rsidP="00E71FC3">
      <w:pPr>
        <w:spacing w:after="0" w:line="240" w:lineRule="auto"/>
      </w:pPr>
      <w:r>
        <w:separator/>
      </w:r>
    </w:p>
  </w:endnote>
  <w:endnote w:type="continuationSeparator" w:id="0">
    <w:p w14:paraId="04795343" w14:textId="77777777" w:rsidR="009C7172" w:rsidRDefault="009C71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73581" w14:textId="77777777" w:rsidR="00E71FC3" w:rsidRPr="00E71FC3" w:rsidRDefault="00577BD5">
    <w:pPr>
      <w:pStyle w:val="Footer"/>
    </w:pPr>
    <w:r>
      <w:t xml:space="preserve">Compliation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BE6A1" w14:textId="77777777" w:rsidR="009C7172" w:rsidRDefault="009C7172" w:rsidP="00E71FC3">
      <w:pPr>
        <w:spacing w:after="0" w:line="240" w:lineRule="auto"/>
      </w:pPr>
      <w:r>
        <w:separator/>
      </w:r>
    </w:p>
  </w:footnote>
  <w:footnote w:type="continuationSeparator" w:id="0">
    <w:p w14:paraId="4A9435E1" w14:textId="77777777" w:rsidR="009C7172" w:rsidRDefault="009C71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C9E"/>
    <w:rsid w:val="000A7CF5"/>
    <w:rsid w:val="001A7C09"/>
    <w:rsid w:val="001E0C9E"/>
    <w:rsid w:val="002D4A2B"/>
    <w:rsid w:val="00577BD5"/>
    <w:rsid w:val="006A1F77"/>
    <w:rsid w:val="00733BE7"/>
    <w:rsid w:val="009C717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89E39"/>
  <w15:chartTrackingRefBased/>
  <w15:docId w15:val="{F2F7F26E-2F40-4C8A-98A8-334EF6DA8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E0C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0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A1.dotx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2020-01-22T21:43:00Z</dcterms:created>
  <dcterms:modified xsi:type="dcterms:W3CDTF">2026-09-02T13:56:00Z</dcterms:modified>
</cp:coreProperties>
</file>