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CEBD9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Gervase BAKER</w:t>
      </w:r>
      <w:r>
        <w:rPr>
          <w:rFonts w:cs="Times New Roman"/>
          <w:lang w:val="en-US"/>
        </w:rPr>
        <w:t xml:space="preserve">         (fl.1494)</w:t>
      </w:r>
    </w:p>
    <w:p w14:paraId="1200AEFD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>of London. Upholsterer.</w:t>
      </w:r>
    </w:p>
    <w:p w14:paraId="3F45DA81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</w:p>
    <w:p w14:paraId="75DC6259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</w:p>
    <w:p w14:paraId="22B5E838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Richard Aunsham of London, mercer(q.v.), brought a plaint of debt against</w:t>
      </w:r>
    </w:p>
    <w:p w14:paraId="379A77CC" w14:textId="77777777" w:rsidR="00140E80" w:rsidRDefault="00140E80" w:rsidP="00140E80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him.      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3BF2A394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</w:p>
    <w:p w14:paraId="667A2FC4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</w:p>
    <w:p w14:paraId="78876B95" w14:textId="77777777" w:rsidR="00140E80" w:rsidRDefault="00140E80" w:rsidP="00140E8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>6 May 2026</w:t>
      </w:r>
    </w:p>
    <w:p w14:paraId="6F06F3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4164" w14:textId="77777777" w:rsidR="00CD3959" w:rsidRDefault="00CD3959" w:rsidP="00086E2C">
      <w:pPr>
        <w:spacing w:after="0" w:line="240" w:lineRule="auto"/>
      </w:pPr>
      <w:r>
        <w:separator/>
      </w:r>
    </w:p>
  </w:endnote>
  <w:endnote w:type="continuationSeparator" w:id="0">
    <w:p w14:paraId="21F152B8" w14:textId="77777777" w:rsidR="00CD3959" w:rsidRDefault="00CD39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9F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4FE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11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86E9" w14:textId="77777777" w:rsidR="00CD3959" w:rsidRDefault="00CD3959" w:rsidP="00086E2C">
      <w:pPr>
        <w:spacing w:after="0" w:line="240" w:lineRule="auto"/>
      </w:pPr>
      <w:r>
        <w:separator/>
      </w:r>
    </w:p>
  </w:footnote>
  <w:footnote w:type="continuationSeparator" w:id="0">
    <w:p w14:paraId="53623656" w14:textId="77777777" w:rsidR="00CD3959" w:rsidRDefault="00CD39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1F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0C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57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80"/>
    <w:rsid w:val="00086E2C"/>
    <w:rsid w:val="000A2E7A"/>
    <w:rsid w:val="00140E80"/>
    <w:rsid w:val="002244B7"/>
    <w:rsid w:val="00314D94"/>
    <w:rsid w:val="005435B9"/>
    <w:rsid w:val="00556229"/>
    <w:rsid w:val="00617568"/>
    <w:rsid w:val="006E68FA"/>
    <w:rsid w:val="008E56AD"/>
    <w:rsid w:val="00AF65CA"/>
    <w:rsid w:val="00CD395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9ACF2"/>
  <w15:chartTrackingRefBased/>
  <w15:docId w15:val="{528A72F1-A678-4AFF-9B19-030F6D12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40E8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2026-05-06T20:09:00Z</dcterms:created>
  <dcterms:modified xsi:type="dcterms:W3CDTF">2026-05-06T20:10:00Z</dcterms:modified>
</cp:coreProperties>
</file>