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F215" w14:textId="77777777" w:rsidR="00F912FA" w:rsidRDefault="00F912FA" w:rsidP="00F912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BAKER</w:t>
      </w:r>
      <w:r>
        <w:rPr>
          <w:rFonts w:cs="Times New Roman"/>
          <w:szCs w:val="24"/>
        </w:rPr>
        <w:t xml:space="preserve">       (fl.1469)</w:t>
      </w:r>
    </w:p>
    <w:p w14:paraId="476DD3AA" w14:textId="77777777" w:rsidR="00F912FA" w:rsidRDefault="00F912FA" w:rsidP="00F912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Bury </w:t>
      </w:r>
      <w:proofErr w:type="spellStart"/>
      <w:r>
        <w:rPr>
          <w:rFonts w:cs="Times New Roman"/>
          <w:szCs w:val="24"/>
        </w:rPr>
        <w:t>St.Edmunds</w:t>
      </w:r>
      <w:proofErr w:type="spellEnd"/>
      <w:r>
        <w:rPr>
          <w:rFonts w:cs="Times New Roman"/>
          <w:szCs w:val="24"/>
        </w:rPr>
        <w:t>. Yeoman.</w:t>
      </w:r>
    </w:p>
    <w:p w14:paraId="5B5DF7E6" w14:textId="77777777" w:rsidR="00F912FA" w:rsidRDefault="00F912FA" w:rsidP="00F912FA">
      <w:pPr>
        <w:pStyle w:val="NoSpacing"/>
        <w:rPr>
          <w:rFonts w:cs="Times New Roman"/>
          <w:szCs w:val="24"/>
        </w:rPr>
      </w:pPr>
    </w:p>
    <w:p w14:paraId="3EFC15E9" w14:textId="77777777" w:rsidR="00F912FA" w:rsidRDefault="00F912FA" w:rsidP="00F912FA">
      <w:pPr>
        <w:pStyle w:val="NoSpacing"/>
        <w:rPr>
          <w:rFonts w:cs="Times New Roman"/>
          <w:szCs w:val="24"/>
        </w:rPr>
      </w:pPr>
    </w:p>
    <w:p w14:paraId="67E15FF0" w14:textId="77777777" w:rsidR="00F912FA" w:rsidRDefault="00F912FA" w:rsidP="00F912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Mar.1469</w:t>
      </w:r>
      <w:r>
        <w:rPr>
          <w:rFonts w:cs="Times New Roman"/>
          <w:szCs w:val="24"/>
        </w:rPr>
        <w:tab/>
        <w:t>He was granted a general pardon of all offences committed by him before</w:t>
      </w:r>
    </w:p>
    <w:p w14:paraId="4C2A614A" w14:textId="77777777" w:rsidR="00F912FA" w:rsidRDefault="00F912FA" w:rsidP="00F912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10 February last.    (C.P.R. 1467-77 p.151)</w:t>
      </w:r>
    </w:p>
    <w:p w14:paraId="10E32B54" w14:textId="77777777" w:rsidR="00F912FA" w:rsidRDefault="00F912FA" w:rsidP="00F912FA">
      <w:pPr>
        <w:pStyle w:val="NoSpacing"/>
        <w:rPr>
          <w:rFonts w:cs="Times New Roman"/>
          <w:szCs w:val="24"/>
        </w:rPr>
      </w:pPr>
    </w:p>
    <w:p w14:paraId="7601E804" w14:textId="77777777" w:rsidR="00F912FA" w:rsidRDefault="00F912FA" w:rsidP="00F912FA">
      <w:pPr>
        <w:pStyle w:val="NoSpacing"/>
        <w:rPr>
          <w:rFonts w:cs="Times New Roman"/>
          <w:szCs w:val="24"/>
        </w:rPr>
      </w:pPr>
    </w:p>
    <w:p w14:paraId="422ECBA0" w14:textId="77777777" w:rsidR="00F912FA" w:rsidRDefault="00F912FA" w:rsidP="00F912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2026</w:t>
      </w:r>
    </w:p>
    <w:p w14:paraId="4CF7829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F15C9" w14:textId="77777777" w:rsidR="00734282" w:rsidRDefault="00734282" w:rsidP="00086E2C">
      <w:pPr>
        <w:spacing w:after="0" w:line="240" w:lineRule="auto"/>
      </w:pPr>
      <w:r>
        <w:separator/>
      </w:r>
    </w:p>
  </w:endnote>
  <w:endnote w:type="continuationSeparator" w:id="0">
    <w:p w14:paraId="0C60FA04" w14:textId="77777777" w:rsidR="00734282" w:rsidRDefault="007342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FBB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05A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99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1E2C5" w14:textId="77777777" w:rsidR="00734282" w:rsidRDefault="00734282" w:rsidP="00086E2C">
      <w:pPr>
        <w:spacing w:after="0" w:line="240" w:lineRule="auto"/>
      </w:pPr>
      <w:r>
        <w:separator/>
      </w:r>
    </w:p>
  </w:footnote>
  <w:footnote w:type="continuationSeparator" w:id="0">
    <w:p w14:paraId="1DCD7558" w14:textId="77777777" w:rsidR="00734282" w:rsidRDefault="007342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EB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84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47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FA"/>
    <w:rsid w:val="00086E2C"/>
    <w:rsid w:val="000A2E7A"/>
    <w:rsid w:val="002244B7"/>
    <w:rsid w:val="002F4BF3"/>
    <w:rsid w:val="00314D94"/>
    <w:rsid w:val="00617568"/>
    <w:rsid w:val="006E68FA"/>
    <w:rsid w:val="00734282"/>
    <w:rsid w:val="00ED3A55"/>
    <w:rsid w:val="00F479D0"/>
    <w:rsid w:val="00F9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53A54"/>
  <w15:chartTrackingRefBased/>
  <w15:docId w15:val="{4598C783-BBCF-4A07-9C24-2FA7124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912F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2026-04-25T06:40:00Z</dcterms:created>
  <dcterms:modified xsi:type="dcterms:W3CDTF">2026-04-25T06:40:00Z</dcterms:modified>
</cp:coreProperties>
</file>