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1C1A9" w14:textId="77777777" w:rsidR="004602F4" w:rsidRDefault="004602F4" w:rsidP="004602F4">
      <w:pPr>
        <w:pStyle w:val="NoSpacing"/>
      </w:pPr>
      <w:r>
        <w:rPr>
          <w:u w:val="single"/>
        </w:rPr>
        <w:t>Simon BAKTON</w:t>
      </w:r>
      <w:r>
        <w:t xml:space="preserve">       (fl.1483)</w:t>
      </w:r>
    </w:p>
    <w:p w14:paraId="15EF3F72" w14:textId="77777777" w:rsidR="004602F4" w:rsidRDefault="004602F4" w:rsidP="004602F4">
      <w:pPr>
        <w:pStyle w:val="NoSpacing"/>
      </w:pPr>
      <w:r>
        <w:t>of Yarmouth. Merchant.</w:t>
      </w:r>
    </w:p>
    <w:p w14:paraId="1661C418" w14:textId="77777777" w:rsidR="004602F4" w:rsidRDefault="004602F4" w:rsidP="004602F4">
      <w:pPr>
        <w:pStyle w:val="NoSpacing"/>
      </w:pPr>
    </w:p>
    <w:p w14:paraId="3FAC91BA" w14:textId="77777777" w:rsidR="004602F4" w:rsidRDefault="004602F4" w:rsidP="004602F4">
      <w:pPr>
        <w:pStyle w:val="NoSpacing"/>
      </w:pPr>
    </w:p>
    <w:p w14:paraId="5A5F7193" w14:textId="77777777" w:rsidR="004602F4" w:rsidRDefault="004602F4" w:rsidP="004602F4">
      <w:pPr>
        <w:pStyle w:val="NoSpacing"/>
      </w:pPr>
      <w:r>
        <w:tab/>
        <w:t>1483</w:t>
      </w:r>
      <w:r>
        <w:tab/>
        <w:t>John Brygge, clerk(q.v.), brought a plaint of debt against him.</w:t>
      </w:r>
    </w:p>
    <w:p w14:paraId="1A94E88D" w14:textId="77777777" w:rsidR="004602F4" w:rsidRDefault="004602F4" w:rsidP="004602F4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r w:rsidRPr="004602F4">
        <w:rPr>
          <w:sz w:val="22"/>
          <w:szCs w:val="22"/>
        </w:rPr>
        <w:t>(</w:t>
      </w:r>
      <w:hyperlink r:id="rId6" w:history="1">
        <w:r w:rsidRPr="004602F4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4602F4">
        <w:rPr>
          <w:rStyle w:val="Hyperlink"/>
          <w:sz w:val="22"/>
          <w:szCs w:val="22"/>
        </w:rPr>
        <w:t>)</w:t>
      </w:r>
    </w:p>
    <w:p w14:paraId="307CB4ED" w14:textId="77777777" w:rsidR="0089680E" w:rsidRDefault="0089680E" w:rsidP="0089680E">
      <w:pPr>
        <w:pStyle w:val="NoSpacing"/>
      </w:pPr>
      <w:r>
        <w:tab/>
        <w:t>1483</w:t>
      </w:r>
      <w:r>
        <w:tab/>
        <w:t>William Purchas of London, merchant(q.v.), brought a plaint of debt against</w:t>
      </w:r>
    </w:p>
    <w:p w14:paraId="3B35BA25" w14:textId="77777777" w:rsidR="0089680E" w:rsidRDefault="0089680E" w:rsidP="0089680E">
      <w:pPr>
        <w:pStyle w:val="NoSpacing"/>
      </w:pPr>
      <w:r>
        <w:tab/>
      </w:r>
      <w:r>
        <w:tab/>
        <w:t>him and three others.</w:t>
      </w:r>
    </w:p>
    <w:p w14:paraId="1732F350" w14:textId="77777777" w:rsidR="0089680E" w:rsidRDefault="0089680E" w:rsidP="0089680E">
      <w:pPr>
        <w:pStyle w:val="NoSpacing"/>
      </w:pPr>
      <w:r>
        <w:tab/>
      </w:r>
      <w:r>
        <w:tab/>
        <w:t xml:space="preserve">( </w:t>
      </w:r>
      <w:hyperlink r:id="rId7" w:history="1">
        <w:r w:rsidRPr="0088755F">
          <w:rPr>
            <w:rStyle w:val="Hyperlink"/>
          </w:rPr>
          <w:t xml:space="preserve">http://aalt.law.uh.edu/Indices/CP40Indices/CP40no883Pl.htm </w:t>
        </w:r>
      </w:hyperlink>
      <w:r>
        <w:t xml:space="preserve">  )</w:t>
      </w:r>
    </w:p>
    <w:p w14:paraId="74565EB8" w14:textId="77777777" w:rsidR="0089680E" w:rsidRPr="004602F4" w:rsidRDefault="0089680E" w:rsidP="004602F4">
      <w:pPr>
        <w:pStyle w:val="NoSpacing"/>
        <w:rPr>
          <w:rStyle w:val="Hyperlink"/>
          <w:sz w:val="22"/>
          <w:szCs w:val="22"/>
        </w:rPr>
      </w:pPr>
    </w:p>
    <w:p w14:paraId="5DAA1C06" w14:textId="77777777" w:rsidR="004602F4" w:rsidRDefault="004602F4" w:rsidP="004602F4">
      <w:pPr>
        <w:pStyle w:val="NoSpacing"/>
        <w:rPr>
          <w:rStyle w:val="Hyperlink"/>
        </w:rPr>
      </w:pPr>
    </w:p>
    <w:p w14:paraId="6201F1DD" w14:textId="77777777" w:rsidR="004602F4" w:rsidRDefault="004602F4" w:rsidP="004602F4">
      <w:pPr>
        <w:pStyle w:val="NoSpacing"/>
        <w:rPr>
          <w:rStyle w:val="Hyperlink"/>
        </w:rPr>
      </w:pPr>
    </w:p>
    <w:p w14:paraId="7FA88366" w14:textId="77777777" w:rsidR="00E47068" w:rsidRDefault="004602F4" w:rsidP="004602F4">
      <w:pPr>
        <w:pStyle w:val="NoSpacing"/>
      </w:pPr>
      <w:r>
        <w:t>27</w:t>
      </w:r>
      <w:r w:rsidRPr="00F55192">
        <w:t xml:space="preserve"> December 2013</w:t>
      </w:r>
    </w:p>
    <w:p w14:paraId="35D3E618" w14:textId="5FD66DF3" w:rsidR="0089680E" w:rsidRPr="00C009D8" w:rsidRDefault="0089680E" w:rsidP="004602F4">
      <w:pPr>
        <w:pStyle w:val="NoSpacing"/>
      </w:pPr>
      <w:r>
        <w:t>16 August 2023</w:t>
      </w:r>
    </w:p>
    <w:sectPr w:rsidR="0089680E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56AE0" w14:textId="77777777" w:rsidR="004602F4" w:rsidRDefault="004602F4" w:rsidP="00920DE3">
      <w:pPr>
        <w:spacing w:after="0" w:line="240" w:lineRule="auto"/>
      </w:pPr>
      <w:r>
        <w:separator/>
      </w:r>
    </w:p>
  </w:endnote>
  <w:endnote w:type="continuationSeparator" w:id="0">
    <w:p w14:paraId="14768A14" w14:textId="77777777" w:rsidR="004602F4" w:rsidRDefault="004602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30DA2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F5782" w14:textId="77777777" w:rsidR="00C009D8" w:rsidRPr="00C009D8" w:rsidRDefault="00C009D8">
    <w:pPr>
      <w:pStyle w:val="Footer"/>
    </w:pPr>
    <w:r>
      <w:t>Copyright I.S.Rogers 9 August 2013</w:t>
    </w:r>
  </w:p>
  <w:p w14:paraId="73CCCFB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C87F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5D145" w14:textId="77777777" w:rsidR="004602F4" w:rsidRDefault="004602F4" w:rsidP="00920DE3">
      <w:pPr>
        <w:spacing w:after="0" w:line="240" w:lineRule="auto"/>
      </w:pPr>
      <w:r>
        <w:separator/>
      </w:r>
    </w:p>
  </w:footnote>
  <w:footnote w:type="continuationSeparator" w:id="0">
    <w:p w14:paraId="6A008081" w14:textId="77777777" w:rsidR="004602F4" w:rsidRDefault="004602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76371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614F4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5E69A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2F4"/>
    <w:rsid w:val="00120749"/>
    <w:rsid w:val="004602F4"/>
    <w:rsid w:val="00624CAE"/>
    <w:rsid w:val="0089680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ACEC4"/>
  <w15:docId w15:val="{68AC9725-A280-4D64-82BD-6335519DA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02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%20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2014-01-05T21:35:00Z</dcterms:created>
  <dcterms:modified xsi:type="dcterms:W3CDTF">2023-08-16T13:58:00Z</dcterms:modified>
</cp:coreProperties>
</file>