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F9083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  <w:u w:val="single"/>
        </w:rPr>
        <w:t>William BAKSTER</w:t>
      </w:r>
      <w:r w:rsidRPr="0060100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0100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0100A">
        <w:rPr>
          <w:rFonts w:ascii="Times New Roman" w:hAnsi="Times New Roman" w:cs="Times New Roman"/>
          <w:sz w:val="24"/>
          <w:szCs w:val="24"/>
        </w:rPr>
        <w:t>fl.1500)</w:t>
      </w:r>
    </w:p>
    <w:p w14:paraId="1517B614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</w:rPr>
        <w:t>of London. Pewterer.</w:t>
      </w:r>
    </w:p>
    <w:p w14:paraId="49B0D17E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</w:p>
    <w:p w14:paraId="1F619968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</w:p>
    <w:p w14:paraId="7E46DAF5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</w:rPr>
        <w:tab/>
        <w:t>1500</w:t>
      </w:r>
      <w:r w:rsidRPr="0060100A">
        <w:rPr>
          <w:rFonts w:ascii="Times New Roman" w:hAnsi="Times New Roman" w:cs="Times New Roman"/>
          <w:sz w:val="24"/>
          <w:szCs w:val="24"/>
        </w:rPr>
        <w:tab/>
        <w:t xml:space="preserve">Oliver </w:t>
      </w:r>
      <w:proofErr w:type="spellStart"/>
      <w:r w:rsidRPr="0060100A">
        <w:rPr>
          <w:rFonts w:ascii="Times New Roman" w:hAnsi="Times New Roman" w:cs="Times New Roman"/>
          <w:sz w:val="24"/>
          <w:szCs w:val="24"/>
        </w:rPr>
        <w:t>Claymond</w:t>
      </w:r>
      <w:proofErr w:type="spellEnd"/>
      <w:r w:rsidRPr="0060100A">
        <w:rPr>
          <w:rFonts w:ascii="Times New Roman" w:hAnsi="Times New Roman" w:cs="Times New Roman"/>
          <w:sz w:val="24"/>
          <w:szCs w:val="24"/>
        </w:rPr>
        <w:t xml:space="preserve"> of London, shearman(q.v.), brought a plaint of </w:t>
      </w:r>
      <w:proofErr w:type="gramStart"/>
      <w:r w:rsidRPr="0060100A">
        <w:rPr>
          <w:rFonts w:ascii="Times New Roman" w:hAnsi="Times New Roman" w:cs="Times New Roman"/>
          <w:sz w:val="24"/>
          <w:szCs w:val="24"/>
        </w:rPr>
        <w:t>debt</w:t>
      </w:r>
      <w:proofErr w:type="gramEnd"/>
      <w:r w:rsidRPr="00601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AE156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</w:rPr>
        <w:tab/>
      </w:r>
      <w:r w:rsidRPr="0060100A">
        <w:rPr>
          <w:rFonts w:ascii="Times New Roman" w:hAnsi="Times New Roman" w:cs="Times New Roman"/>
          <w:sz w:val="24"/>
          <w:szCs w:val="24"/>
        </w:rPr>
        <w:tab/>
        <w:t>against him and five others.</w:t>
      </w:r>
    </w:p>
    <w:p w14:paraId="76B395A7" w14:textId="77777777" w:rsidR="004F7697" w:rsidRPr="0060100A" w:rsidRDefault="004F7697" w:rsidP="004F7697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0100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 w:rsidRPr="0060100A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8119C8" w14:textId="77777777" w:rsidR="004F7697" w:rsidRPr="0060100A" w:rsidRDefault="004F7697" w:rsidP="004F7697">
      <w:pPr>
        <w:pStyle w:val="NoSpacing"/>
        <w:spacing w:before="240"/>
      </w:pPr>
    </w:p>
    <w:p w14:paraId="0DC70013" w14:textId="77777777" w:rsidR="004F7697" w:rsidRPr="0060100A" w:rsidRDefault="004F7697" w:rsidP="004F7697">
      <w:pPr>
        <w:rPr>
          <w:rFonts w:ascii="Times New Roman" w:hAnsi="Times New Roman" w:cs="Times New Roman"/>
          <w:sz w:val="24"/>
          <w:szCs w:val="24"/>
        </w:rPr>
      </w:pPr>
      <w:r w:rsidRPr="0060100A">
        <w:rPr>
          <w:rFonts w:ascii="Times New Roman" w:hAnsi="Times New Roman" w:cs="Times New Roman"/>
          <w:sz w:val="24"/>
          <w:szCs w:val="24"/>
        </w:rPr>
        <w:t>11 May 2023</w:t>
      </w:r>
    </w:p>
    <w:p w14:paraId="651824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C8CD7" w14:textId="77777777" w:rsidR="004F7697" w:rsidRDefault="004F7697" w:rsidP="009139A6">
      <w:r>
        <w:separator/>
      </w:r>
    </w:p>
  </w:endnote>
  <w:endnote w:type="continuationSeparator" w:id="0">
    <w:p w14:paraId="4FFB6156" w14:textId="77777777" w:rsidR="004F7697" w:rsidRDefault="004F76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60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A1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F71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D8B3B" w14:textId="77777777" w:rsidR="004F7697" w:rsidRDefault="004F7697" w:rsidP="009139A6">
      <w:r>
        <w:separator/>
      </w:r>
    </w:p>
  </w:footnote>
  <w:footnote w:type="continuationSeparator" w:id="0">
    <w:p w14:paraId="3CB9365D" w14:textId="77777777" w:rsidR="004F7697" w:rsidRDefault="004F76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29A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CC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63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97"/>
    <w:rsid w:val="000666E0"/>
    <w:rsid w:val="002510B7"/>
    <w:rsid w:val="004F769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ECCB"/>
  <w15:chartTrackingRefBased/>
  <w15:docId w15:val="{ADA6E518-3186-4E0C-9A34-06B3CB89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69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51/CP40no95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2023-07-23T19:23:00Z</dcterms:created>
  <dcterms:modified xsi:type="dcterms:W3CDTF">2023-07-23T19:23:00Z</dcterms:modified>
</cp:coreProperties>
</file>