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31E127" w14:textId="77777777" w:rsidR="00923AE8" w:rsidRDefault="00923AE8" w:rsidP="00923A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BAKSTER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2A975ADA" w14:textId="66385AEE" w:rsidR="00923AE8" w:rsidRDefault="00923AE8" w:rsidP="00923A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Hirst Courtney.</w:t>
      </w:r>
    </w:p>
    <w:p w14:paraId="0B853431" w14:textId="77777777" w:rsidR="00923AE8" w:rsidRDefault="00923AE8" w:rsidP="00923A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2FEADC" w14:textId="77777777" w:rsidR="00923AE8" w:rsidRDefault="00923AE8" w:rsidP="00923A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51B019" w14:textId="77777777" w:rsidR="00923AE8" w:rsidRDefault="00923AE8" w:rsidP="00923A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Jun.1484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church of the Dominicans in York by</w:t>
      </w:r>
    </w:p>
    <w:p w14:paraId="6DDD6F11" w14:textId="77777777" w:rsidR="00923AE8" w:rsidRDefault="00923AE8" w:rsidP="00923A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William Egremont, Bishop of Dromore(q.v.).</w:t>
      </w:r>
    </w:p>
    <w:p w14:paraId="62FAE406" w14:textId="77777777" w:rsidR="00923AE8" w:rsidRDefault="00923AE8" w:rsidP="00923A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E5835">
        <w:rPr>
          <w:rFonts w:ascii="Times New Roman" w:hAnsi="Times New Roman" w:cs="Times New Roman"/>
          <w:sz w:val="24"/>
          <w:szCs w:val="24"/>
        </w:rPr>
        <w:t>(“York Clergy Ordinations 1475-1500” ed. David M. Smith p.97)</w:t>
      </w:r>
    </w:p>
    <w:p w14:paraId="4E0A95F7" w14:textId="77777777" w:rsidR="00923AE8" w:rsidRDefault="00923AE8" w:rsidP="00923A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281221" w14:textId="77777777" w:rsidR="00923AE8" w:rsidRDefault="00923AE8" w:rsidP="00923A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4C36F5" w14:textId="77777777" w:rsidR="00923AE8" w:rsidRPr="004E5835" w:rsidRDefault="00923AE8" w:rsidP="00923A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Mar.2021</w:t>
      </w:r>
    </w:p>
    <w:p w14:paraId="5DD0B266" w14:textId="31E52CF9" w:rsidR="00BA00AB" w:rsidRPr="00923AE8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23A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D5E303" w14:textId="77777777" w:rsidR="00923AE8" w:rsidRDefault="00923AE8" w:rsidP="009139A6">
      <w:r>
        <w:separator/>
      </w:r>
    </w:p>
  </w:endnote>
  <w:endnote w:type="continuationSeparator" w:id="0">
    <w:p w14:paraId="6F9C5E91" w14:textId="77777777" w:rsidR="00923AE8" w:rsidRDefault="00923AE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8D18B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BE2F5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5C8B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58EDDD" w14:textId="77777777" w:rsidR="00923AE8" w:rsidRDefault="00923AE8" w:rsidP="009139A6">
      <w:r>
        <w:separator/>
      </w:r>
    </w:p>
  </w:footnote>
  <w:footnote w:type="continuationSeparator" w:id="0">
    <w:p w14:paraId="05B37D92" w14:textId="77777777" w:rsidR="00923AE8" w:rsidRDefault="00923AE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0CCF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C5AE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C2806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AE8"/>
    <w:rsid w:val="000666E0"/>
    <w:rsid w:val="002510B7"/>
    <w:rsid w:val="005C130B"/>
    <w:rsid w:val="00826F5C"/>
    <w:rsid w:val="009139A6"/>
    <w:rsid w:val="00923AE8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69DDD"/>
  <w15:chartTrackingRefBased/>
  <w15:docId w15:val="{4DC30A0B-A7EE-4EB6-A9E7-BE6DACEF3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2021-03-23T07:50:00Z</dcterms:created>
  <dcterms:modified xsi:type="dcterms:W3CDTF">2021-03-23T07:51:00Z</dcterms:modified>
</cp:coreProperties>
</file>