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096C7" w14:textId="77777777" w:rsidR="003F4CFE" w:rsidRPr="003F4CFE" w:rsidRDefault="003F4CFE" w:rsidP="003F4CFE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BAKSTER</w:t>
      </w:r>
      <w:r>
        <w:rPr>
          <w:color w:val="000000"/>
        </w:rPr>
        <w:t xml:space="preserve">         </w:t>
      </w:r>
      <w:r w:rsidRPr="003F4CFE">
        <w:rPr>
          <w:rStyle w:val="Hyperlink"/>
          <w:u w:val="none"/>
        </w:rPr>
        <w:t>(fl.1415)</w:t>
      </w:r>
    </w:p>
    <w:p w14:paraId="7A352782" w14:textId="77777777" w:rsidR="003F4CFE" w:rsidRPr="003F4CFE" w:rsidRDefault="003F4CFE" w:rsidP="003F4CFE">
      <w:pPr>
        <w:pStyle w:val="NoSpacing"/>
        <w:jc w:val="both"/>
        <w:rPr>
          <w:color w:val="000000"/>
        </w:rPr>
      </w:pPr>
      <w:r w:rsidRPr="003F4CFE">
        <w:rPr>
          <w:rStyle w:val="Hyperlink"/>
          <w:u w:val="none"/>
        </w:rPr>
        <w:t>Archer.</w:t>
      </w:r>
      <w:bookmarkStart w:id="0" w:name="_GoBack"/>
      <w:bookmarkEnd w:id="0"/>
    </w:p>
    <w:p w14:paraId="6439908C" w14:textId="77777777" w:rsidR="003F4CFE" w:rsidRDefault="003F4CFE" w:rsidP="003F4CFE">
      <w:pPr>
        <w:pStyle w:val="NoSpacing"/>
        <w:jc w:val="both"/>
        <w:rPr>
          <w:color w:val="000000"/>
        </w:rPr>
      </w:pPr>
    </w:p>
    <w:p w14:paraId="0F6B4179" w14:textId="77777777" w:rsidR="003F4CFE" w:rsidRDefault="003F4CFE" w:rsidP="003F4CFE">
      <w:pPr>
        <w:pStyle w:val="NoSpacing"/>
        <w:jc w:val="both"/>
        <w:rPr>
          <w:color w:val="000000"/>
        </w:rPr>
      </w:pPr>
    </w:p>
    <w:p w14:paraId="20BB870A" w14:textId="77777777" w:rsidR="003F4CFE" w:rsidRDefault="003F4CFE" w:rsidP="003F4CFE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5385A6E" w14:textId="77777777" w:rsidR="003F4CFE" w:rsidRDefault="003F4CFE" w:rsidP="003F4CFE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DF218F5" w14:textId="77777777" w:rsidR="003F4CFE" w:rsidRDefault="003F4CFE" w:rsidP="003F4CFE">
      <w:pPr>
        <w:pStyle w:val="NoSpacing"/>
        <w:jc w:val="both"/>
        <w:rPr>
          <w:color w:val="000000"/>
        </w:rPr>
      </w:pPr>
    </w:p>
    <w:p w14:paraId="7BB45787" w14:textId="77777777" w:rsidR="003F4CFE" w:rsidRDefault="003F4CFE" w:rsidP="003F4CFE">
      <w:pPr>
        <w:pStyle w:val="NoSpacing"/>
        <w:jc w:val="both"/>
        <w:rPr>
          <w:color w:val="000000"/>
        </w:rPr>
      </w:pPr>
    </w:p>
    <w:p w14:paraId="508EBEDE" w14:textId="77777777" w:rsidR="003F4CFE" w:rsidRDefault="003F4CFE" w:rsidP="003F4CFE">
      <w:pPr>
        <w:pStyle w:val="NoSpacing"/>
        <w:jc w:val="both"/>
        <w:rPr>
          <w:color w:val="000000"/>
        </w:rPr>
      </w:pPr>
      <w:r>
        <w:rPr>
          <w:color w:val="000000"/>
        </w:rPr>
        <w:t>4 January 2020</w:t>
      </w:r>
    </w:p>
    <w:p w14:paraId="76FCBDC8" w14:textId="77777777" w:rsidR="006B2F86" w:rsidRPr="00E71FC3" w:rsidRDefault="003F4CF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273A3" w14:textId="77777777" w:rsidR="003F4CFE" w:rsidRDefault="003F4CFE" w:rsidP="00E71FC3">
      <w:pPr>
        <w:spacing w:after="0" w:line="240" w:lineRule="auto"/>
      </w:pPr>
      <w:r>
        <w:separator/>
      </w:r>
    </w:p>
  </w:endnote>
  <w:endnote w:type="continuationSeparator" w:id="0">
    <w:p w14:paraId="2F234316" w14:textId="77777777" w:rsidR="003F4CFE" w:rsidRDefault="003F4C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BCE3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996EB" w14:textId="77777777" w:rsidR="003F4CFE" w:rsidRDefault="003F4CFE" w:rsidP="00E71FC3">
      <w:pPr>
        <w:spacing w:after="0" w:line="240" w:lineRule="auto"/>
      </w:pPr>
      <w:r>
        <w:separator/>
      </w:r>
    </w:p>
  </w:footnote>
  <w:footnote w:type="continuationSeparator" w:id="0">
    <w:p w14:paraId="05E28A72" w14:textId="77777777" w:rsidR="003F4CFE" w:rsidRDefault="003F4C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FE"/>
    <w:rsid w:val="001A7C09"/>
    <w:rsid w:val="003F4CFE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D1E58"/>
  <w15:chartTrackingRefBased/>
  <w15:docId w15:val="{9E46A6FE-5DA7-4382-8A60-9C6CF945C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F4CF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2020-02-08T16:54:00Z</dcterms:created>
  <dcterms:modified xsi:type="dcterms:W3CDTF">2020-02-08T16:55:00Z</dcterms:modified>
</cp:coreProperties>
</file>