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3D210F" w14:textId="77777777" w:rsidR="000F2313" w:rsidRDefault="000F2313" w:rsidP="000F23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BAKSTER</w:t>
      </w:r>
      <w:r>
        <w:rPr>
          <w:rFonts w:ascii="Times New Roman" w:hAnsi="Times New Roman" w:cs="Times New Roman"/>
          <w:sz w:val="24"/>
          <w:szCs w:val="24"/>
        </w:rPr>
        <w:t xml:space="preserve">      (fl.1484)</w:t>
      </w:r>
    </w:p>
    <w:p w14:paraId="7D2A04AD" w14:textId="48BE9E39" w:rsidR="000F2313" w:rsidRDefault="000F2313" w:rsidP="000F23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3D7219">
        <w:rPr>
          <w:rFonts w:ascii="Times New Roman" w:hAnsi="Times New Roman" w:cs="Times New Roman"/>
          <w:sz w:val="24"/>
          <w:szCs w:val="24"/>
        </w:rPr>
        <w:t xml:space="preserve">Kirkham Priory. From </w:t>
      </w:r>
      <w:r>
        <w:rPr>
          <w:rFonts w:ascii="Times New Roman" w:hAnsi="Times New Roman" w:cs="Times New Roman"/>
          <w:sz w:val="24"/>
          <w:szCs w:val="24"/>
        </w:rPr>
        <w:t>Birdsall.</w:t>
      </w:r>
    </w:p>
    <w:p w14:paraId="500264F2" w14:textId="77777777" w:rsidR="000F2313" w:rsidRDefault="000F2313" w:rsidP="000F23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E77AC0" w14:textId="77777777" w:rsidR="000F2313" w:rsidRDefault="000F2313" w:rsidP="000F23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5CBB43" w14:textId="77777777" w:rsidR="000F2313" w:rsidRDefault="000F2313" w:rsidP="000F23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Dec.1484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conventual church of the Austin Friars at</w:t>
      </w:r>
    </w:p>
    <w:p w14:paraId="7588FD49" w14:textId="77777777" w:rsidR="000F2313" w:rsidRDefault="000F2313" w:rsidP="000F23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 by William Egremont, Bishop of Dromore(q.v.).</w:t>
      </w:r>
    </w:p>
    <w:p w14:paraId="2369D4C7" w14:textId="77777777" w:rsidR="000F2313" w:rsidRDefault="000F2313" w:rsidP="000F23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p.100)</w:t>
      </w:r>
    </w:p>
    <w:p w14:paraId="779EE272" w14:textId="77777777" w:rsidR="003D7219" w:rsidRPr="003D7219" w:rsidRDefault="003D7219" w:rsidP="003D721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D7219">
        <w:rPr>
          <w:rFonts w:ascii="Times New Roman" w:hAnsi="Times New Roman" w:cs="Times New Roman"/>
          <w:sz w:val="24"/>
          <w:szCs w:val="24"/>
        </w:rPr>
        <w:t>19 Mar.1485</w:t>
      </w:r>
      <w:r w:rsidRPr="003D7219">
        <w:rPr>
          <w:rFonts w:ascii="Times New Roman" w:hAnsi="Times New Roman" w:cs="Times New Roman"/>
          <w:sz w:val="24"/>
          <w:szCs w:val="24"/>
        </w:rPr>
        <w:tab/>
        <w:t>He was ordained subdeacon in the conventual church of the Franciscans, York,</w:t>
      </w:r>
    </w:p>
    <w:p w14:paraId="25622654" w14:textId="77777777" w:rsidR="003D7219" w:rsidRPr="003D7219" w:rsidRDefault="003D7219" w:rsidP="003D721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D7219">
        <w:rPr>
          <w:rFonts w:ascii="Times New Roman" w:hAnsi="Times New Roman" w:cs="Times New Roman"/>
          <w:sz w:val="24"/>
          <w:szCs w:val="24"/>
        </w:rPr>
        <w:tab/>
      </w:r>
      <w:r w:rsidRPr="003D7219"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4165222F" w14:textId="77777777" w:rsidR="003D7219" w:rsidRPr="003D7219" w:rsidRDefault="003D7219" w:rsidP="003D721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D7219">
        <w:rPr>
          <w:rFonts w:ascii="Times New Roman" w:hAnsi="Times New Roman" w:cs="Times New Roman"/>
          <w:sz w:val="24"/>
          <w:szCs w:val="24"/>
        </w:rPr>
        <w:tab/>
      </w:r>
      <w:r w:rsidRPr="003D7219"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p.104)</w:t>
      </w:r>
    </w:p>
    <w:p w14:paraId="4AE3E99B" w14:textId="77777777" w:rsidR="003D7219" w:rsidRDefault="003D7219" w:rsidP="000F23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14A87E" w14:textId="77777777" w:rsidR="000F2313" w:rsidRDefault="000F2313" w:rsidP="000F23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90A736" w14:textId="77777777" w:rsidR="000F2313" w:rsidRDefault="000F2313" w:rsidP="000F23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6BC0B8" w14:textId="77777777" w:rsidR="000F2313" w:rsidRDefault="000F2313" w:rsidP="000F23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May 2021</w:t>
      </w:r>
    </w:p>
    <w:p w14:paraId="0E424612" w14:textId="1023E88B" w:rsidR="003D7219" w:rsidRDefault="003D7219" w:rsidP="000F23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December 2024</w:t>
      </w:r>
    </w:p>
    <w:p w14:paraId="77ABA205" w14:textId="59CD4795" w:rsidR="00BA00AB" w:rsidRPr="000F231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F23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C3CE9A" w14:textId="77777777" w:rsidR="000F2313" w:rsidRDefault="000F2313" w:rsidP="009139A6">
      <w:r>
        <w:separator/>
      </w:r>
    </w:p>
  </w:endnote>
  <w:endnote w:type="continuationSeparator" w:id="0">
    <w:p w14:paraId="57501DAD" w14:textId="77777777" w:rsidR="000F2313" w:rsidRDefault="000F23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4F6F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65E6E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5DDEF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73814C" w14:textId="77777777" w:rsidR="000F2313" w:rsidRDefault="000F2313" w:rsidP="009139A6">
      <w:r>
        <w:separator/>
      </w:r>
    </w:p>
  </w:footnote>
  <w:footnote w:type="continuationSeparator" w:id="0">
    <w:p w14:paraId="63478BC0" w14:textId="77777777" w:rsidR="000F2313" w:rsidRDefault="000F23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0D4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363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7FD1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313"/>
    <w:rsid w:val="000666E0"/>
    <w:rsid w:val="000F2313"/>
    <w:rsid w:val="002510B7"/>
    <w:rsid w:val="003D721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8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A845C"/>
  <w15:chartTrackingRefBased/>
  <w15:docId w15:val="{7E244452-7AE9-4BD0-AEF7-8D3AE395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70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9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2021-05-01T16:08:00Z</dcterms:created>
  <dcterms:modified xsi:type="dcterms:W3CDTF">2024-12-29T16:32:00Z</dcterms:modified>
</cp:coreProperties>
</file>