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079B8" w14:textId="77777777" w:rsidR="00F41D0B" w:rsidRDefault="00F41D0B" w:rsidP="00F41D0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BAKON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68A78AF" w14:textId="77777777" w:rsidR="00F41D0B" w:rsidRDefault="00F41D0B" w:rsidP="00F41D0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Mattishall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Norfolk. Butcher.</w:t>
      </w:r>
    </w:p>
    <w:p w14:paraId="3944C08B" w14:textId="77777777" w:rsidR="00F41D0B" w:rsidRDefault="00F41D0B" w:rsidP="00F41D0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D9B6ECA" w14:textId="77777777" w:rsidR="00F41D0B" w:rsidRDefault="00F41D0B" w:rsidP="00F41D0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EF5EA23" w14:textId="77777777" w:rsidR="00F41D0B" w:rsidRDefault="00F41D0B" w:rsidP="00F41D0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William London of Norwich(q.v.) brought a plaint of debt against him and</w:t>
      </w:r>
    </w:p>
    <w:p w14:paraId="6B2427BD" w14:textId="77777777" w:rsidR="00F41D0B" w:rsidRDefault="00F41D0B" w:rsidP="00F41D0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Blome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Wymondham(q.v.).</w:t>
      </w:r>
    </w:p>
    <w:p w14:paraId="65157492" w14:textId="77777777" w:rsidR="00F41D0B" w:rsidRDefault="00F41D0B" w:rsidP="00F41D0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325E913" w14:textId="77777777" w:rsidR="00F41D0B" w:rsidRDefault="00F41D0B" w:rsidP="00F41D0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06B1DD2" w14:textId="77777777" w:rsidR="00F41D0B" w:rsidRDefault="00F41D0B" w:rsidP="00F41D0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863E9AC" w14:textId="77777777" w:rsidR="00F41D0B" w:rsidRDefault="00F41D0B" w:rsidP="00F41D0B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15 September 2021</w:t>
      </w:r>
    </w:p>
    <w:p w14:paraId="71B7F31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47113" w14:textId="77777777" w:rsidR="00F41D0B" w:rsidRDefault="00F41D0B" w:rsidP="009139A6">
      <w:r>
        <w:separator/>
      </w:r>
    </w:p>
  </w:endnote>
  <w:endnote w:type="continuationSeparator" w:id="0">
    <w:p w14:paraId="3D013EB6" w14:textId="77777777" w:rsidR="00F41D0B" w:rsidRDefault="00F41D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42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826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687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691BA" w14:textId="77777777" w:rsidR="00F41D0B" w:rsidRDefault="00F41D0B" w:rsidP="009139A6">
      <w:r>
        <w:separator/>
      </w:r>
    </w:p>
  </w:footnote>
  <w:footnote w:type="continuationSeparator" w:id="0">
    <w:p w14:paraId="74FA27B6" w14:textId="77777777" w:rsidR="00F41D0B" w:rsidRDefault="00F41D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6AD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8D2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A0D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D0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41D0B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3BE53"/>
  <w15:chartTrackingRefBased/>
  <w15:docId w15:val="{4835C3F7-6759-4AF5-8751-98225A3C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41D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2021-10-26T06:44:00Z</dcterms:created>
  <dcterms:modified xsi:type="dcterms:W3CDTF">2021-10-26T06:45:00Z</dcterms:modified>
</cp:coreProperties>
</file>