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BAKON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:rsid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Fincham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:rsid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Jun.1455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Nicholas Thurston, 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Fincham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granted property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Fincham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9186E"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Hare 1788 192 x 5)</w:t>
      </w:r>
    </w:p>
    <w:p w:rsid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31DB8" w:rsidRDefault="00B31DB8" w:rsidP="00B31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DD5B8A" w:rsidRPr="00B31D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DB8" w:rsidRDefault="00B31DB8" w:rsidP="00564E3C">
      <w:pPr>
        <w:spacing w:after="0" w:line="240" w:lineRule="auto"/>
      </w:pPr>
      <w:r>
        <w:separator/>
      </w:r>
    </w:p>
  </w:endnote>
  <w:endnote w:type="continuationSeparator" w:id="0">
    <w:p w:rsidR="00B31DB8" w:rsidRDefault="00B31DB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31DB8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DB8" w:rsidRDefault="00B31DB8" w:rsidP="00564E3C">
      <w:pPr>
        <w:spacing w:after="0" w:line="240" w:lineRule="auto"/>
      </w:pPr>
      <w:r>
        <w:separator/>
      </w:r>
    </w:p>
  </w:footnote>
  <w:footnote w:type="continuationSeparator" w:id="0">
    <w:p w:rsidR="00B31DB8" w:rsidRDefault="00B31DB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B8"/>
    <w:rsid w:val="00372DC6"/>
    <w:rsid w:val="00564E3C"/>
    <w:rsid w:val="0064591D"/>
    <w:rsid w:val="00B31DB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6B205"/>
  <w15:chartTrackingRefBased/>
  <w15:docId w15:val="{BEDA8910-DF7D-4C4D-8B86-4E611DEB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31D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2016-02-24T21:10:00Z</dcterms:created>
  <dcterms:modified xsi:type="dcterms:W3CDTF">2016-02-24T21:10:00Z</dcterms:modified>
</cp:coreProperties>
</file>