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61" w:rsidRDefault="00783C61" w:rsidP="00783C61">
      <w:pPr>
        <w:pStyle w:val="NoSpacing"/>
      </w:pPr>
      <w:r>
        <w:rPr>
          <w:u w:val="single"/>
        </w:rPr>
        <w:t>Margaret BAKON</w:t>
      </w:r>
      <w:r>
        <w:t xml:space="preserve">         (fl.1501)</w:t>
      </w:r>
    </w:p>
    <w:p w:rsidR="00783C61" w:rsidRDefault="00783C61" w:rsidP="00783C6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Widow.</w:t>
      </w:r>
      <w:proofErr w:type="gramEnd"/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  <w:r>
        <w:t>= William, tailor.</w:t>
      </w:r>
    </w:p>
    <w:p w:rsidR="00783C61" w:rsidRDefault="00783C61" w:rsidP="00783C61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44)</w:t>
      </w:r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  <w:r>
        <w:tab/>
        <w:t>1501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</w:p>
    <w:p w:rsidR="00783C61" w:rsidRDefault="00783C61" w:rsidP="00783C61">
      <w:pPr>
        <w:pStyle w:val="NoSpacing"/>
      </w:pPr>
      <w:r>
        <w:t>21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C61" w:rsidRDefault="00783C61" w:rsidP="00920DE3">
      <w:pPr>
        <w:spacing w:after="0" w:line="240" w:lineRule="auto"/>
      </w:pPr>
      <w:r>
        <w:separator/>
      </w:r>
    </w:p>
  </w:endnote>
  <w:endnote w:type="continuationSeparator" w:id="0">
    <w:p w:rsidR="00783C61" w:rsidRDefault="00783C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C61" w:rsidRDefault="00783C61" w:rsidP="00920DE3">
      <w:pPr>
        <w:spacing w:after="0" w:line="240" w:lineRule="auto"/>
      </w:pPr>
      <w:r>
        <w:separator/>
      </w:r>
    </w:p>
  </w:footnote>
  <w:footnote w:type="continuationSeparator" w:id="0">
    <w:p w:rsidR="00783C61" w:rsidRDefault="00783C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61"/>
    <w:rsid w:val="00120749"/>
    <w:rsid w:val="00624CAE"/>
    <w:rsid w:val="00783C6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83C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83C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2015-02-08T20:46:00Z</dcterms:created>
  <dcterms:modified xsi:type="dcterms:W3CDTF">2015-02-08T20:48:00Z</dcterms:modified>
</cp:coreProperties>
</file>