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7BCCD" w14:textId="77777777" w:rsidR="001A0598" w:rsidRDefault="001A0598" w:rsidP="001A05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BAKLEFORDE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5202D8FE" w14:textId="77777777" w:rsidR="001A0598" w:rsidRDefault="001A0598" w:rsidP="001A05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4B5DEA" w14:textId="77777777" w:rsidR="001A0598" w:rsidRDefault="001A0598" w:rsidP="001A05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5ECB73" w14:textId="77777777" w:rsidR="001A0598" w:rsidRDefault="001A0598" w:rsidP="001A05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Jun.1405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Ipplepen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Devon,</w:t>
      </w:r>
    </w:p>
    <w:p w14:paraId="3FAFD4C4" w14:textId="77777777" w:rsidR="001A0598" w:rsidRDefault="001A0598" w:rsidP="001A05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Thomas West(q.v.).</w:t>
      </w:r>
    </w:p>
    <w:p w14:paraId="578242CF" w14:textId="77777777" w:rsidR="001A0598" w:rsidRDefault="001A0598" w:rsidP="001A05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463ED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19-55)</w:t>
      </w:r>
    </w:p>
    <w:p w14:paraId="3B49F6B6" w14:textId="77777777" w:rsidR="001A0598" w:rsidRDefault="001A0598" w:rsidP="001A05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8A7318" w14:textId="77777777" w:rsidR="001A0598" w:rsidRDefault="001A0598" w:rsidP="001A05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6E246E" w14:textId="77777777" w:rsidR="001A0598" w:rsidRPr="009B1036" w:rsidRDefault="001A0598" w:rsidP="001A05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February 2022</w:t>
      </w:r>
    </w:p>
    <w:p w14:paraId="3A8FC7D0" w14:textId="25785918" w:rsidR="00BA00AB" w:rsidRPr="001A059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1A05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B5395" w14:textId="77777777" w:rsidR="001A0598" w:rsidRDefault="001A0598" w:rsidP="009139A6">
      <w:r>
        <w:separator/>
      </w:r>
    </w:p>
  </w:endnote>
  <w:endnote w:type="continuationSeparator" w:id="0">
    <w:p w14:paraId="66485463" w14:textId="77777777" w:rsidR="001A0598" w:rsidRDefault="001A05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41E2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051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AA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15160" w14:textId="77777777" w:rsidR="001A0598" w:rsidRDefault="001A0598" w:rsidP="009139A6">
      <w:r>
        <w:separator/>
      </w:r>
    </w:p>
  </w:footnote>
  <w:footnote w:type="continuationSeparator" w:id="0">
    <w:p w14:paraId="4D151953" w14:textId="77777777" w:rsidR="001A0598" w:rsidRDefault="001A05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52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646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93D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598"/>
    <w:rsid w:val="000666E0"/>
    <w:rsid w:val="001A0598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19C0B"/>
  <w15:chartTrackingRefBased/>
  <w15:docId w15:val="{0C62E6AA-CAA7-4D2D-B435-F3218ACCB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A05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2022-02-26T20:17:00Z</dcterms:created>
  <dcterms:modified xsi:type="dcterms:W3CDTF">2022-02-26T20:18:00Z</dcterms:modified>
</cp:coreProperties>
</file>