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DB05E" w14:textId="77777777" w:rsidR="00D80CCA" w:rsidRDefault="00D80CCA" w:rsidP="00D80C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BAKKWELL</w:t>
      </w:r>
      <w:r>
        <w:rPr>
          <w:rFonts w:cs="Times New Roman"/>
          <w:szCs w:val="24"/>
        </w:rPr>
        <w:t xml:space="preserve">        (fl.1463)</w:t>
      </w:r>
    </w:p>
    <w:p w14:paraId="4C93C5C3" w14:textId="77777777" w:rsidR="00D80CCA" w:rsidRDefault="00D80CCA" w:rsidP="00D80C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Whaplode</w:t>
      </w:r>
      <w:proofErr w:type="spellEnd"/>
      <w:r>
        <w:rPr>
          <w:rFonts w:cs="Times New Roman"/>
          <w:szCs w:val="24"/>
        </w:rPr>
        <w:t xml:space="preserve">, Lincolnshire. </w:t>
      </w:r>
      <w:proofErr w:type="gramStart"/>
      <w:r>
        <w:rPr>
          <w:rFonts w:cs="Times New Roman"/>
          <w:szCs w:val="24"/>
        </w:rPr>
        <w:t>Husbandman..</w:t>
      </w:r>
      <w:proofErr w:type="gramEnd"/>
    </w:p>
    <w:p w14:paraId="5C16ABD8" w14:textId="77777777" w:rsidR="00D80CCA" w:rsidRDefault="00D80CCA" w:rsidP="00D80CCA">
      <w:pPr>
        <w:pStyle w:val="NoSpacing"/>
        <w:jc w:val="both"/>
        <w:rPr>
          <w:rFonts w:cs="Times New Roman"/>
          <w:szCs w:val="24"/>
        </w:rPr>
      </w:pPr>
    </w:p>
    <w:p w14:paraId="6CCB6DC9" w14:textId="77777777" w:rsidR="00D80CCA" w:rsidRDefault="00D80CCA" w:rsidP="00D80CCA">
      <w:pPr>
        <w:pStyle w:val="NoSpacing"/>
        <w:jc w:val="both"/>
        <w:rPr>
          <w:rFonts w:cs="Times New Roman"/>
          <w:szCs w:val="24"/>
        </w:rPr>
      </w:pPr>
    </w:p>
    <w:p w14:paraId="533F9C93" w14:textId="77777777" w:rsidR="00D80CCA" w:rsidRDefault="00D80CCA" w:rsidP="00D80C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Richard Andrewe(q.v.) brought a plaint of trespass against him and</w:t>
      </w:r>
    </w:p>
    <w:p w14:paraId="4A668440" w14:textId="77777777" w:rsidR="00D80CCA" w:rsidRDefault="00D80CCA" w:rsidP="00D80C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13 others.    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59EC64B7" w14:textId="77777777" w:rsidR="00D80CCA" w:rsidRDefault="00D80CCA" w:rsidP="00D80CCA">
      <w:pPr>
        <w:pStyle w:val="NoSpacing"/>
        <w:jc w:val="both"/>
        <w:rPr>
          <w:rFonts w:cs="Times New Roman"/>
          <w:szCs w:val="24"/>
        </w:rPr>
      </w:pPr>
    </w:p>
    <w:p w14:paraId="5CE095AC" w14:textId="77777777" w:rsidR="00D80CCA" w:rsidRDefault="00D80CCA" w:rsidP="00D80CCA">
      <w:pPr>
        <w:pStyle w:val="NoSpacing"/>
        <w:jc w:val="both"/>
        <w:rPr>
          <w:rFonts w:cs="Times New Roman"/>
          <w:szCs w:val="24"/>
        </w:rPr>
      </w:pPr>
    </w:p>
    <w:p w14:paraId="2EDAD57B" w14:textId="77777777" w:rsidR="00D80CCA" w:rsidRDefault="00D80CCA" w:rsidP="00D80C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November 2025</w:t>
      </w:r>
    </w:p>
    <w:p w14:paraId="3EB3370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4A7D2" w14:textId="77777777" w:rsidR="00D80CCA" w:rsidRDefault="00D80CCA" w:rsidP="00086E2C">
      <w:pPr>
        <w:spacing w:after="0" w:line="240" w:lineRule="auto"/>
      </w:pPr>
      <w:r>
        <w:separator/>
      </w:r>
    </w:p>
  </w:endnote>
  <w:endnote w:type="continuationSeparator" w:id="0">
    <w:p w14:paraId="3B9B00C4" w14:textId="77777777" w:rsidR="00D80CCA" w:rsidRDefault="00D80CC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8A2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6FD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9748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9C15F" w14:textId="77777777" w:rsidR="00D80CCA" w:rsidRDefault="00D80CCA" w:rsidP="00086E2C">
      <w:pPr>
        <w:spacing w:after="0" w:line="240" w:lineRule="auto"/>
      </w:pPr>
      <w:r>
        <w:separator/>
      </w:r>
    </w:p>
  </w:footnote>
  <w:footnote w:type="continuationSeparator" w:id="0">
    <w:p w14:paraId="415F4114" w14:textId="77777777" w:rsidR="00D80CCA" w:rsidRDefault="00D80CC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E41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3C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24F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CA"/>
    <w:rsid w:val="00000660"/>
    <w:rsid w:val="00086E2C"/>
    <w:rsid w:val="000A2E7A"/>
    <w:rsid w:val="002244B7"/>
    <w:rsid w:val="00314D94"/>
    <w:rsid w:val="00617568"/>
    <w:rsid w:val="006E68FA"/>
    <w:rsid w:val="00D80C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3CE84"/>
  <w15:chartTrackingRefBased/>
  <w15:docId w15:val="{CED3CAAB-ED66-4C35-A891-C154AE4B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80CC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80CC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181</Characters>
  <Application>Microsoft Office Word</Application>
  <DocSecurity>0</DocSecurity>
  <Lines>9</Lines>
  <Paragraphs>5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2025-11-06T21:18:00Z</dcterms:created>
  <dcterms:modified xsi:type="dcterms:W3CDTF">2025-11-06T21:19:00Z</dcterms:modified>
</cp:coreProperties>
</file>