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DCA9A" w14:textId="77777777" w:rsidR="003E76D8" w:rsidRDefault="003E76D8" w:rsidP="003E76D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BAKKESWELL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3025C39" w14:textId="77777777" w:rsidR="003E76D8" w:rsidRDefault="003E76D8" w:rsidP="003E76D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C98CE4B" w14:textId="77777777" w:rsidR="003E76D8" w:rsidRDefault="003E76D8" w:rsidP="003E76D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D2F206A" w14:textId="77777777" w:rsidR="003E76D8" w:rsidRDefault="003E76D8" w:rsidP="003E76D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Bristol Guildhall inro</w:t>
      </w:r>
    </w:p>
    <w:p w14:paraId="63FB3E13" w14:textId="77777777" w:rsidR="003E76D8" w:rsidRDefault="003E76D8" w:rsidP="003E76D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lands of Isabel </w:t>
      </w:r>
      <w:proofErr w:type="spellStart"/>
      <w:r>
        <w:rPr>
          <w:rFonts w:eastAsia="Times New Roman" w:cs="Times New Roman"/>
          <w:szCs w:val="24"/>
        </w:rPr>
        <w:t>Saymoure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38894841" w14:textId="77777777" w:rsidR="003E76D8" w:rsidRDefault="003E76D8" w:rsidP="003E76D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5A5A7EE" w14:textId="77777777" w:rsidR="003E76D8" w:rsidRDefault="003E76D8" w:rsidP="003E76D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p.139-40)</w:t>
      </w:r>
    </w:p>
    <w:p w14:paraId="3F27FF6C" w14:textId="77777777" w:rsidR="003E76D8" w:rsidRDefault="003E76D8" w:rsidP="003E76D8">
      <w:pPr>
        <w:pStyle w:val="NoSpacing"/>
        <w:rPr>
          <w:rFonts w:eastAsia="Times New Roman" w:cs="Times New Roman"/>
          <w:szCs w:val="24"/>
        </w:rPr>
      </w:pPr>
    </w:p>
    <w:p w14:paraId="7C7EA148" w14:textId="77777777" w:rsidR="003E76D8" w:rsidRDefault="003E76D8" w:rsidP="003E76D8">
      <w:pPr>
        <w:pStyle w:val="NoSpacing"/>
        <w:rPr>
          <w:rFonts w:eastAsia="Times New Roman" w:cs="Times New Roman"/>
          <w:szCs w:val="24"/>
        </w:rPr>
      </w:pPr>
    </w:p>
    <w:p w14:paraId="20FE3933" w14:textId="77777777" w:rsidR="003E76D8" w:rsidRDefault="003E76D8" w:rsidP="003E76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October 2023</w:t>
      </w:r>
    </w:p>
    <w:p w14:paraId="7CD1A7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A43D3" w14:textId="77777777" w:rsidR="003E76D8" w:rsidRDefault="003E76D8" w:rsidP="009139A6">
      <w:r>
        <w:separator/>
      </w:r>
    </w:p>
  </w:endnote>
  <w:endnote w:type="continuationSeparator" w:id="0">
    <w:p w14:paraId="2D2E6C23" w14:textId="77777777" w:rsidR="003E76D8" w:rsidRDefault="003E76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24B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1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EDD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A74FD" w14:textId="77777777" w:rsidR="003E76D8" w:rsidRDefault="003E76D8" w:rsidP="009139A6">
      <w:r>
        <w:separator/>
      </w:r>
    </w:p>
  </w:footnote>
  <w:footnote w:type="continuationSeparator" w:id="0">
    <w:p w14:paraId="48F3D31F" w14:textId="77777777" w:rsidR="003E76D8" w:rsidRDefault="003E76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AF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DB5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2A9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D8"/>
    <w:rsid w:val="000666E0"/>
    <w:rsid w:val="002510B7"/>
    <w:rsid w:val="003E76D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FC12"/>
  <w15:chartTrackingRefBased/>
  <w15:docId w15:val="{7735328E-293D-42C0-8240-0F9E378F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2023-10-24T20:20:00Z</dcterms:created>
  <dcterms:modified xsi:type="dcterms:W3CDTF">2023-10-24T20:20:00Z</dcterms:modified>
</cp:coreProperties>
</file>