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0133E" w14:textId="77777777" w:rsidR="00DA5995" w:rsidRDefault="00DA5995" w:rsidP="00DA599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BAKKE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5D5F2C54" w14:textId="77777777" w:rsidR="00DA5995" w:rsidRDefault="00DA5995" w:rsidP="00DA599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Beccles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Suffolk. Yeoman.</w:t>
      </w:r>
    </w:p>
    <w:p w14:paraId="2734878E" w14:textId="77777777" w:rsidR="00DA5995" w:rsidRDefault="00DA5995" w:rsidP="00DA599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54121C9" w14:textId="77777777" w:rsidR="00DA5995" w:rsidRDefault="00DA5995" w:rsidP="00DA599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EB9F5A2" w14:textId="77777777" w:rsidR="00DA5995" w:rsidRDefault="00DA5995" w:rsidP="00DA599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Robert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Lopham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brought a plaint of trespass and assault against him.</w:t>
      </w:r>
    </w:p>
    <w:p w14:paraId="4F112AFB" w14:textId="77777777" w:rsidR="00DA5995" w:rsidRDefault="00DA5995" w:rsidP="00DA599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Robert Vaus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Beccles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(q.v.), his wife, Alice(q.v.), and William Vaus of</w:t>
      </w:r>
    </w:p>
    <w:p w14:paraId="60AAC4EF" w14:textId="77777777" w:rsidR="00DA5995" w:rsidRDefault="00DA5995" w:rsidP="00DA599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Beccles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(q.v.).</w:t>
      </w:r>
    </w:p>
    <w:p w14:paraId="1251F84B" w14:textId="77777777" w:rsidR="00DA5995" w:rsidRDefault="00DA5995" w:rsidP="00DA599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6DAF0533" w14:textId="77777777" w:rsidR="00DA5995" w:rsidRDefault="00DA5995" w:rsidP="00DA599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E6758F4" w14:textId="77777777" w:rsidR="00DA5995" w:rsidRDefault="00DA5995" w:rsidP="00DA599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DCC8A58" w14:textId="77777777" w:rsidR="00DA5995" w:rsidRDefault="00DA5995" w:rsidP="00DA599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24 September 2021</w:t>
      </w:r>
    </w:p>
    <w:p w14:paraId="4AE0902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24752" w14:textId="77777777" w:rsidR="00DA5995" w:rsidRDefault="00DA5995" w:rsidP="009139A6">
      <w:r>
        <w:separator/>
      </w:r>
    </w:p>
  </w:endnote>
  <w:endnote w:type="continuationSeparator" w:id="0">
    <w:p w14:paraId="21FFC140" w14:textId="77777777" w:rsidR="00DA5995" w:rsidRDefault="00DA599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D04F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702D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E46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83B95" w14:textId="77777777" w:rsidR="00DA5995" w:rsidRDefault="00DA5995" w:rsidP="009139A6">
      <w:r>
        <w:separator/>
      </w:r>
    </w:p>
  </w:footnote>
  <w:footnote w:type="continuationSeparator" w:id="0">
    <w:p w14:paraId="1267AADF" w14:textId="77777777" w:rsidR="00DA5995" w:rsidRDefault="00DA599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BE56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A27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06D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99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A5995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EC8D5"/>
  <w15:chartTrackingRefBased/>
  <w15:docId w15:val="{856B21EE-0AEA-4FCC-8AEB-5F092679C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A59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2021-11-04T19:56:00Z</dcterms:created>
  <dcterms:modified xsi:type="dcterms:W3CDTF">2021-11-04T19:56:00Z</dcterms:modified>
</cp:coreProperties>
</file>