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1C2" w:rsidRDefault="00E721C2" w:rsidP="00E72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BAKKE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E721C2" w:rsidRDefault="00E721C2" w:rsidP="00E721C2">
      <w:pPr>
        <w:rPr>
          <w:rFonts w:ascii="Times New Roman" w:hAnsi="Times New Roman" w:cs="Times New Roman"/>
        </w:rPr>
      </w:pPr>
    </w:p>
    <w:p w:rsidR="00E721C2" w:rsidRDefault="00E721C2" w:rsidP="00E721C2">
      <w:pPr>
        <w:rPr>
          <w:rFonts w:ascii="Times New Roman" w:hAnsi="Times New Roman" w:cs="Times New Roman"/>
        </w:rPr>
      </w:pPr>
    </w:p>
    <w:p w:rsidR="00E721C2" w:rsidRDefault="00E721C2" w:rsidP="00E72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waste against John </w:t>
      </w:r>
      <w:proofErr w:type="spellStart"/>
      <w:r>
        <w:rPr>
          <w:rFonts w:ascii="Times New Roman" w:hAnsi="Times New Roman" w:cs="Times New Roman"/>
        </w:rPr>
        <w:t>Clerker</w:t>
      </w:r>
      <w:proofErr w:type="spellEnd"/>
      <w:r>
        <w:rPr>
          <w:rFonts w:ascii="Times New Roman" w:hAnsi="Times New Roman" w:cs="Times New Roman"/>
        </w:rPr>
        <w:t>, junior(q.v.).</w:t>
      </w:r>
    </w:p>
    <w:p w:rsidR="00E721C2" w:rsidRPr="00697B8C" w:rsidRDefault="00E721C2" w:rsidP="00E72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E721C2" w:rsidRPr="00280A89" w:rsidRDefault="00E721C2" w:rsidP="00E721C2">
      <w:pPr>
        <w:rPr>
          <w:rFonts w:ascii="Times New Roman" w:hAnsi="Times New Roman" w:cs="Times New Roman"/>
        </w:rPr>
      </w:pPr>
    </w:p>
    <w:p w:rsidR="00E721C2" w:rsidRDefault="00E721C2" w:rsidP="00E721C2">
      <w:pPr>
        <w:rPr>
          <w:rFonts w:ascii="Times New Roman" w:hAnsi="Times New Roman" w:cs="Times New Roman"/>
        </w:rPr>
      </w:pPr>
    </w:p>
    <w:p w:rsidR="00E721C2" w:rsidRDefault="00E721C2" w:rsidP="00E72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E721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1C2" w:rsidRDefault="00E721C2" w:rsidP="00E71FC3">
      <w:r>
        <w:separator/>
      </w:r>
    </w:p>
  </w:endnote>
  <w:endnote w:type="continuationSeparator" w:id="0">
    <w:p w:rsidR="00E721C2" w:rsidRDefault="00E721C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1C2" w:rsidRDefault="00E721C2" w:rsidP="00E71FC3">
      <w:r>
        <w:separator/>
      </w:r>
    </w:p>
  </w:footnote>
  <w:footnote w:type="continuationSeparator" w:id="0">
    <w:p w:rsidR="00E721C2" w:rsidRDefault="00E721C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C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21C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524B54-22A5-4615-8AB5-C3C37AD1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721C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2017-01-22T20:07:00Z</dcterms:created>
  <dcterms:modified xsi:type="dcterms:W3CDTF">2017-01-22T20:07:00Z</dcterms:modified>
</cp:coreProperties>
</file>