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BB364" w14:textId="77777777" w:rsidR="00882658" w:rsidRDefault="00882658" w:rsidP="00882658">
      <w:pPr>
        <w:pStyle w:val="NoSpacing"/>
      </w:pPr>
      <w:r>
        <w:rPr>
          <w:u w:val="single"/>
        </w:rPr>
        <w:t>John BAKHUS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68BDF585" w14:textId="623B3E43" w:rsidR="00882658" w:rsidRDefault="00882658" w:rsidP="00882658">
      <w:pPr>
        <w:pStyle w:val="NoSpacing"/>
      </w:pPr>
      <w:r>
        <w:t xml:space="preserve">of </w:t>
      </w:r>
      <w:proofErr w:type="spellStart"/>
      <w:r>
        <w:t>Handale</w:t>
      </w:r>
      <w:proofErr w:type="spellEnd"/>
      <w:r>
        <w:t xml:space="preserve"> Priory,</w:t>
      </w:r>
      <w:r>
        <w:t xml:space="preserve"> </w:t>
      </w:r>
      <w:bookmarkStart w:id="0" w:name="_GoBack"/>
      <w:bookmarkEnd w:id="0"/>
      <w:r>
        <w:t>Yorkshire.</w:t>
      </w:r>
    </w:p>
    <w:p w14:paraId="5A80CDBA" w14:textId="77777777" w:rsidR="00882658" w:rsidRDefault="00882658" w:rsidP="00882658">
      <w:pPr>
        <w:pStyle w:val="NoSpacing"/>
      </w:pPr>
    </w:p>
    <w:p w14:paraId="1A612D51" w14:textId="77777777" w:rsidR="00882658" w:rsidRDefault="00882658" w:rsidP="00882658">
      <w:pPr>
        <w:pStyle w:val="NoSpacing"/>
      </w:pPr>
    </w:p>
    <w:p w14:paraId="1D14409D" w14:textId="77777777" w:rsidR="00882658" w:rsidRDefault="00882658" w:rsidP="00882658">
      <w:pPr>
        <w:pStyle w:val="NoSpacing"/>
      </w:pPr>
      <w:r>
        <w:t>22 Dec.1476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Holy Trinity,</w:t>
      </w:r>
    </w:p>
    <w:p w14:paraId="2CFF85C0" w14:textId="77777777" w:rsidR="00882658" w:rsidRDefault="00882658" w:rsidP="00882658">
      <w:pPr>
        <w:pStyle w:val="NoSpacing"/>
      </w:pPr>
      <w:r>
        <w:tab/>
      </w:r>
      <w:r>
        <w:tab/>
        <w:t>York, by William Egremont, Bishop of Dromore(q.v.).</w:t>
      </w:r>
    </w:p>
    <w:p w14:paraId="61BAF1DC" w14:textId="77777777" w:rsidR="00882658" w:rsidRDefault="00882658" w:rsidP="00882658">
      <w:pPr>
        <w:pStyle w:val="NoSpacing"/>
      </w:pPr>
      <w:r>
        <w:tab/>
      </w:r>
      <w:r>
        <w:tab/>
        <w:t>(“York Clergy Ordinations 1475-1500” ed. David M. Smith p.20)</w:t>
      </w:r>
    </w:p>
    <w:p w14:paraId="5BDD8054" w14:textId="77777777" w:rsidR="00882658" w:rsidRDefault="00882658" w:rsidP="00882658">
      <w:pPr>
        <w:pStyle w:val="NoSpacing"/>
      </w:pPr>
    </w:p>
    <w:p w14:paraId="5B90F693" w14:textId="77777777" w:rsidR="00882658" w:rsidRDefault="00882658" w:rsidP="00882658">
      <w:pPr>
        <w:pStyle w:val="NoSpacing"/>
      </w:pPr>
    </w:p>
    <w:p w14:paraId="635039FF" w14:textId="77777777" w:rsidR="00882658" w:rsidRDefault="00882658" w:rsidP="00882658">
      <w:pPr>
        <w:pStyle w:val="NoSpacing"/>
      </w:pPr>
      <w:r>
        <w:t>2 July 2019</w:t>
      </w:r>
    </w:p>
    <w:p w14:paraId="484689BE" w14:textId="557D4DAD" w:rsidR="006B2F86" w:rsidRPr="00882658" w:rsidRDefault="00882658" w:rsidP="00E71FC3">
      <w:pPr>
        <w:pStyle w:val="NoSpacing"/>
      </w:pPr>
    </w:p>
    <w:sectPr w:rsidR="006B2F86" w:rsidRPr="0088265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9D09E6" w14:textId="77777777" w:rsidR="00882658" w:rsidRDefault="00882658" w:rsidP="00E71FC3">
      <w:pPr>
        <w:spacing w:after="0" w:line="240" w:lineRule="auto"/>
      </w:pPr>
      <w:r>
        <w:separator/>
      </w:r>
    </w:p>
  </w:endnote>
  <w:endnote w:type="continuationSeparator" w:id="0">
    <w:p w14:paraId="6212948F" w14:textId="77777777" w:rsidR="00882658" w:rsidRDefault="008826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B49FF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EB1D77" w14:textId="77777777" w:rsidR="00882658" w:rsidRDefault="00882658" w:rsidP="00E71FC3">
      <w:pPr>
        <w:spacing w:after="0" w:line="240" w:lineRule="auto"/>
      </w:pPr>
      <w:r>
        <w:separator/>
      </w:r>
    </w:p>
  </w:footnote>
  <w:footnote w:type="continuationSeparator" w:id="0">
    <w:p w14:paraId="1D4AE193" w14:textId="77777777" w:rsidR="00882658" w:rsidRDefault="008826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658"/>
    <w:rsid w:val="001A7C09"/>
    <w:rsid w:val="00577BD5"/>
    <w:rsid w:val="00656CBA"/>
    <w:rsid w:val="006A1F77"/>
    <w:rsid w:val="00733BE7"/>
    <w:rsid w:val="0088265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C35A6"/>
  <w15:chartTrackingRefBased/>
  <w15:docId w15:val="{F261FA08-2797-4CB5-AAC8-A3A5C2894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2019-07-02T18:41:00Z</dcterms:created>
  <dcterms:modified xsi:type="dcterms:W3CDTF">2019-07-02T18:43:00Z</dcterms:modified>
</cp:coreProperties>
</file>