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A1461" w14:textId="77777777" w:rsidR="006738F4" w:rsidRDefault="006738F4" w:rsidP="006738F4">
      <w:pPr>
        <w:pStyle w:val="NoSpacing"/>
      </w:pPr>
      <w:r w:rsidRPr="006738F4">
        <w:rPr>
          <w:u w:val="single"/>
        </w:rPr>
        <w:t xml:space="preserve">Thomas BAKHOWS 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14:paraId="527CAC65" w14:textId="77777777" w:rsidR="006738F4" w:rsidRDefault="006738F4" w:rsidP="006738F4">
      <w:pPr>
        <w:pStyle w:val="NoSpacing"/>
      </w:pPr>
      <w:r>
        <w:t>Priest.</w:t>
      </w:r>
    </w:p>
    <w:p w14:paraId="13EE92C2" w14:textId="77777777" w:rsidR="006738F4" w:rsidRDefault="006738F4" w:rsidP="006738F4">
      <w:pPr>
        <w:pStyle w:val="NoSpacing"/>
      </w:pPr>
    </w:p>
    <w:p w14:paraId="4280DDD0" w14:textId="77777777" w:rsidR="006738F4" w:rsidRDefault="006738F4" w:rsidP="006738F4">
      <w:pPr>
        <w:pStyle w:val="NoSpacing"/>
      </w:pPr>
    </w:p>
    <w:p w14:paraId="64CA5D63" w14:textId="77777777" w:rsidR="006738F4" w:rsidRDefault="006738F4" w:rsidP="006738F4">
      <w:pPr>
        <w:pStyle w:val="NoSpacing"/>
      </w:pPr>
      <w:r>
        <w:t>12 Sep.1481</w:t>
      </w:r>
      <w:r>
        <w:tab/>
        <w:t xml:space="preserve">He was collated to a canonry and the prebend of </w:t>
      </w:r>
      <w:proofErr w:type="spellStart"/>
      <w:r>
        <w:t>Stanewrigge</w:t>
      </w:r>
      <w:proofErr w:type="spellEnd"/>
      <w:r>
        <w:t xml:space="preserve"> in Ripon</w:t>
      </w:r>
    </w:p>
    <w:p w14:paraId="426D7D3A" w14:textId="77777777" w:rsidR="006738F4" w:rsidRDefault="006738F4" w:rsidP="006738F4">
      <w:pPr>
        <w:pStyle w:val="NoSpacing"/>
      </w:pPr>
      <w:r>
        <w:tab/>
      </w:r>
      <w:r>
        <w:tab/>
        <w:t>Cathedral.</w:t>
      </w:r>
    </w:p>
    <w:p w14:paraId="7D69E0E0" w14:textId="77777777" w:rsidR="006738F4" w:rsidRDefault="006738F4" w:rsidP="006738F4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3</w:t>
      </w:r>
      <w:r w:rsidRPr="00771D70">
        <w:t>)</w:t>
      </w:r>
    </w:p>
    <w:p w14:paraId="61E4E42A" w14:textId="77777777" w:rsidR="006738F4" w:rsidRDefault="006738F4" w:rsidP="006738F4">
      <w:pPr>
        <w:pStyle w:val="NoSpacing"/>
      </w:pPr>
    </w:p>
    <w:p w14:paraId="25120397" w14:textId="77777777" w:rsidR="006738F4" w:rsidRDefault="006738F4" w:rsidP="006738F4">
      <w:pPr>
        <w:pStyle w:val="NoSpacing"/>
      </w:pPr>
    </w:p>
    <w:p w14:paraId="3F2073A6" w14:textId="77777777" w:rsidR="006738F4" w:rsidRDefault="006738F4" w:rsidP="006738F4">
      <w:pPr>
        <w:pStyle w:val="NoSpacing"/>
      </w:pPr>
      <w:r>
        <w:t>5 January 2023</w:t>
      </w:r>
    </w:p>
    <w:p w14:paraId="33A4136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0C191" w14:textId="77777777" w:rsidR="006738F4" w:rsidRDefault="006738F4" w:rsidP="009139A6">
      <w:r>
        <w:separator/>
      </w:r>
    </w:p>
  </w:endnote>
  <w:endnote w:type="continuationSeparator" w:id="0">
    <w:p w14:paraId="11648D7B" w14:textId="77777777" w:rsidR="006738F4" w:rsidRDefault="006738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DAC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C0C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E97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8F48A" w14:textId="77777777" w:rsidR="006738F4" w:rsidRDefault="006738F4" w:rsidP="009139A6">
      <w:r>
        <w:separator/>
      </w:r>
    </w:p>
  </w:footnote>
  <w:footnote w:type="continuationSeparator" w:id="0">
    <w:p w14:paraId="7C327FD5" w14:textId="77777777" w:rsidR="006738F4" w:rsidRDefault="006738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38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F62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F1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F4"/>
    <w:rsid w:val="000666E0"/>
    <w:rsid w:val="002510B7"/>
    <w:rsid w:val="005C130B"/>
    <w:rsid w:val="006738F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0AAF2"/>
  <w15:chartTrackingRefBased/>
  <w15:docId w15:val="{1D9840D2-29A0-4F69-9DD1-223BAD2A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2023-04-21T21:02:00Z</dcterms:created>
  <dcterms:modified xsi:type="dcterms:W3CDTF">2023-04-21T21:03:00Z</dcterms:modified>
</cp:coreProperties>
</file>