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9A08E" w14:textId="52EA8D32" w:rsidR="00A801DC" w:rsidRDefault="00A801DC" w:rsidP="009035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BAKHOWS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fl.1476)</w:t>
      </w:r>
    </w:p>
    <w:p w14:paraId="0B379B92" w14:textId="26982515" w:rsidR="00A801DC" w:rsidRDefault="00A801DC" w:rsidP="009035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Chaplain.</w:t>
      </w:r>
    </w:p>
    <w:p w14:paraId="35D35100" w14:textId="06D73396" w:rsidR="00A801DC" w:rsidRDefault="00A801DC" w:rsidP="00903514">
      <w:pPr>
        <w:pStyle w:val="NoSpacing"/>
        <w:rPr>
          <w:rFonts w:cs="Times New Roman"/>
          <w:szCs w:val="24"/>
        </w:rPr>
      </w:pPr>
    </w:p>
    <w:p w14:paraId="08E2B905" w14:textId="7CE098C7" w:rsidR="00A801DC" w:rsidRDefault="00A801DC" w:rsidP="00903514">
      <w:pPr>
        <w:pStyle w:val="NoSpacing"/>
        <w:rPr>
          <w:rFonts w:cs="Times New Roman"/>
          <w:szCs w:val="24"/>
        </w:rPr>
      </w:pPr>
    </w:p>
    <w:p w14:paraId="2BABB650" w14:textId="7252D3DB" w:rsidR="00A801DC" w:rsidRDefault="00A801DC" w:rsidP="009035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Feb.1476</w:t>
      </w:r>
      <w:r>
        <w:rPr>
          <w:rFonts w:cs="Times New Roman"/>
          <w:szCs w:val="24"/>
        </w:rPr>
        <w:tab/>
        <w:t xml:space="preserve">He became Rector of </w:t>
      </w:r>
      <w:proofErr w:type="spellStart"/>
      <w:r>
        <w:rPr>
          <w:rFonts w:cs="Times New Roman"/>
          <w:szCs w:val="24"/>
        </w:rPr>
        <w:t>Trowell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proofErr w:type="gramStart"/>
      <w:r>
        <w:rPr>
          <w:rFonts w:cs="Times New Roman"/>
          <w:szCs w:val="24"/>
        </w:rPr>
        <w:t>St.Helen</w:t>
      </w:r>
      <w:proofErr w:type="spellEnd"/>
      <w:proofErr w:type="gramEnd"/>
      <w:r>
        <w:rPr>
          <w:rFonts w:cs="Times New Roman"/>
          <w:szCs w:val="24"/>
        </w:rPr>
        <w:t>, Nottinghamshire.</w:t>
      </w:r>
    </w:p>
    <w:p w14:paraId="6E965C10" w14:textId="6F984447" w:rsidR="00A801DC" w:rsidRDefault="00A801DC" w:rsidP="009035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6D22C7">
          <w:rPr>
            <w:rStyle w:val="Hyperlink"/>
            <w:rFonts w:cs="Times New Roman"/>
            <w:szCs w:val="24"/>
          </w:rPr>
          <w:t>https://southwellchurches.nottingham.ac.uk/trowell/hincumb.php</w:t>
        </w:r>
      </w:hyperlink>
      <w:r>
        <w:rPr>
          <w:rFonts w:cs="Times New Roman"/>
          <w:szCs w:val="24"/>
        </w:rPr>
        <w:t>)</w:t>
      </w:r>
    </w:p>
    <w:p w14:paraId="5824D6CE" w14:textId="79A92255" w:rsidR="00A801DC" w:rsidRDefault="00A801DC" w:rsidP="00903514">
      <w:pPr>
        <w:pStyle w:val="NoSpacing"/>
        <w:rPr>
          <w:rFonts w:cs="Times New Roman"/>
          <w:szCs w:val="24"/>
        </w:rPr>
      </w:pPr>
    </w:p>
    <w:p w14:paraId="689721DE" w14:textId="08FB3FC2" w:rsidR="00A801DC" w:rsidRDefault="00A801DC" w:rsidP="00903514">
      <w:pPr>
        <w:pStyle w:val="NoSpacing"/>
        <w:rPr>
          <w:rFonts w:cs="Times New Roman"/>
          <w:szCs w:val="24"/>
        </w:rPr>
      </w:pPr>
    </w:p>
    <w:p w14:paraId="29C99D7D" w14:textId="2F713A34" w:rsidR="00A801DC" w:rsidRDefault="00A801DC" w:rsidP="009035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March 2023</w:t>
      </w:r>
    </w:p>
    <w:p w14:paraId="6DCD63F3" w14:textId="7B805111" w:rsidR="00A801DC" w:rsidRDefault="00A801DC" w:rsidP="00903514">
      <w:pPr>
        <w:pStyle w:val="NoSpacing"/>
        <w:rPr>
          <w:rFonts w:cs="Times New Roman"/>
          <w:szCs w:val="24"/>
        </w:rPr>
      </w:pPr>
    </w:p>
    <w:p w14:paraId="04B2F9AF" w14:textId="61214F77" w:rsidR="00A801DC" w:rsidRDefault="00A801DC" w:rsidP="00903514">
      <w:pPr>
        <w:pStyle w:val="NoSpacing"/>
        <w:rPr>
          <w:rFonts w:cs="Times New Roman"/>
          <w:szCs w:val="24"/>
        </w:rPr>
      </w:pPr>
    </w:p>
    <w:p w14:paraId="55F27E77" w14:textId="77777777" w:rsidR="00A801DC" w:rsidRPr="00A801DC" w:rsidRDefault="00A801DC" w:rsidP="00903514">
      <w:pPr>
        <w:pStyle w:val="NoSpacing"/>
        <w:rPr>
          <w:rFonts w:cs="Times New Roman"/>
          <w:szCs w:val="24"/>
        </w:rPr>
      </w:pPr>
    </w:p>
    <w:p w14:paraId="060B5E69" w14:textId="77777777" w:rsidR="00A801DC" w:rsidRPr="00903514" w:rsidRDefault="00A801DC" w:rsidP="00903514">
      <w:pPr>
        <w:pStyle w:val="NoSpacing"/>
        <w:rPr>
          <w:rFonts w:cs="Times New Roman"/>
          <w:szCs w:val="24"/>
        </w:rPr>
      </w:pPr>
    </w:p>
    <w:p w14:paraId="402A49B2" w14:textId="77777777" w:rsidR="00903514" w:rsidRDefault="00903514" w:rsidP="00903514">
      <w:pPr>
        <w:pStyle w:val="NoSpacing"/>
        <w:rPr>
          <w:rFonts w:cs="Times New Roman"/>
          <w:szCs w:val="24"/>
        </w:rPr>
      </w:pPr>
    </w:p>
    <w:p w14:paraId="42D48D48" w14:textId="77777777" w:rsidR="00903514" w:rsidRPr="00903514" w:rsidRDefault="00903514" w:rsidP="00903514">
      <w:pPr>
        <w:pStyle w:val="NoSpacing"/>
        <w:rPr>
          <w:rFonts w:cs="Times New Roman"/>
          <w:szCs w:val="24"/>
        </w:rPr>
      </w:pPr>
    </w:p>
    <w:sectPr w:rsidR="00903514" w:rsidRPr="009035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833E1" w14:textId="77777777" w:rsidR="00376BA7" w:rsidRDefault="00376BA7" w:rsidP="009139A6">
      <w:r>
        <w:separator/>
      </w:r>
    </w:p>
  </w:endnote>
  <w:endnote w:type="continuationSeparator" w:id="0">
    <w:p w14:paraId="7FDEDCAE" w14:textId="77777777" w:rsidR="00376BA7" w:rsidRDefault="00376B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D2B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BEC2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8A2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7BF4F" w14:textId="77777777" w:rsidR="00376BA7" w:rsidRDefault="00376BA7" w:rsidP="009139A6">
      <w:r>
        <w:separator/>
      </w:r>
    </w:p>
  </w:footnote>
  <w:footnote w:type="continuationSeparator" w:id="0">
    <w:p w14:paraId="7BCCCF94" w14:textId="77777777" w:rsidR="00376BA7" w:rsidRDefault="00376B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A1C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18A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087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BA7"/>
    <w:rsid w:val="000666E0"/>
    <w:rsid w:val="002510B7"/>
    <w:rsid w:val="00376BA7"/>
    <w:rsid w:val="003F7CD2"/>
    <w:rsid w:val="00411046"/>
    <w:rsid w:val="00585E73"/>
    <w:rsid w:val="005C130B"/>
    <w:rsid w:val="00826F5C"/>
    <w:rsid w:val="0088629B"/>
    <w:rsid w:val="00903514"/>
    <w:rsid w:val="009139A6"/>
    <w:rsid w:val="009448BB"/>
    <w:rsid w:val="00947624"/>
    <w:rsid w:val="00A3176C"/>
    <w:rsid w:val="00A801DC"/>
    <w:rsid w:val="00AE65F8"/>
    <w:rsid w:val="00BA00AB"/>
    <w:rsid w:val="00CB4ED9"/>
    <w:rsid w:val="00D412B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DBFFF"/>
  <w15:chartTrackingRefBased/>
  <w15:docId w15:val="{2EAEB6C8-AA90-4B5A-BDB5-6083A2C4C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035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3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uthwellchurches.nottingham.ac.uk/trowell/hincumb.php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72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2023-03-11T19:36:00Z</dcterms:created>
  <dcterms:modified xsi:type="dcterms:W3CDTF">2023-03-11T20:58:00Z</dcterms:modified>
</cp:coreProperties>
</file>