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9330C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u w:val="single"/>
          <w:lang w:val="en-US"/>
        </w:rPr>
        <w:t>Richard BAKHOT</w:t>
      </w:r>
      <w:r>
        <w:rPr>
          <w:lang w:val="en-US"/>
        </w:rPr>
        <w:t xml:space="preserve">        (fl.1468)</w:t>
      </w:r>
    </w:p>
    <w:p w14:paraId="757827A7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>of Mildenhall. Clerk.</w:t>
      </w:r>
    </w:p>
    <w:p w14:paraId="1D9618C6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22411503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35CFC698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ab/>
        <w:t>1468</w:t>
      </w:r>
      <w:r>
        <w:rPr>
          <w:lang w:val="en-US"/>
        </w:rPr>
        <w:tab/>
        <w:t>He and 7 others made a plaint of debt against Richard Brasyer of Norwich,</w:t>
      </w:r>
    </w:p>
    <w:p w14:paraId="7F027906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brasier(q.v.).     ( </w:t>
      </w:r>
      <w:hyperlink r:id="rId6" w:history="1">
        <w:r w:rsidRPr="00E92773">
          <w:rPr>
            <w:rStyle w:val="Hyperlink"/>
            <w:lang w:val="en-US"/>
          </w:rPr>
          <w:t>https://waalt.uh.edu/index.php/CP40/826</w:t>
        </w:r>
      </w:hyperlink>
      <w:r>
        <w:rPr>
          <w:lang w:val="en-US"/>
        </w:rPr>
        <w:t xml:space="preserve"> )</w:t>
      </w:r>
    </w:p>
    <w:p w14:paraId="1CE9EA25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54C856CC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</w:p>
    <w:p w14:paraId="24B6A348" w14:textId="77777777" w:rsidR="00F81FA7" w:rsidRDefault="00F81FA7" w:rsidP="00F81FA7">
      <w:pPr>
        <w:pStyle w:val="NoSpacing"/>
        <w:tabs>
          <w:tab w:val="left" w:pos="720"/>
          <w:tab w:val="left" w:pos="1440"/>
          <w:tab w:val="left" w:pos="1848"/>
        </w:tabs>
        <w:rPr>
          <w:lang w:val="en-US"/>
        </w:rPr>
      </w:pPr>
      <w:r>
        <w:rPr>
          <w:lang w:val="en-US"/>
        </w:rPr>
        <w:t>4 November 2025</w:t>
      </w:r>
    </w:p>
    <w:p w14:paraId="0C633EE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78C82" w14:textId="77777777" w:rsidR="00CD5FFA" w:rsidRDefault="00CD5FFA" w:rsidP="00086E2C">
      <w:pPr>
        <w:spacing w:after="0" w:line="240" w:lineRule="auto"/>
      </w:pPr>
      <w:r>
        <w:separator/>
      </w:r>
    </w:p>
  </w:endnote>
  <w:endnote w:type="continuationSeparator" w:id="0">
    <w:p w14:paraId="5CF4D3D4" w14:textId="77777777" w:rsidR="00CD5FFA" w:rsidRDefault="00CD5FF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8B6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081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B193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EA039" w14:textId="77777777" w:rsidR="00CD5FFA" w:rsidRDefault="00CD5FFA" w:rsidP="00086E2C">
      <w:pPr>
        <w:spacing w:after="0" w:line="240" w:lineRule="auto"/>
      </w:pPr>
      <w:r>
        <w:separator/>
      </w:r>
    </w:p>
  </w:footnote>
  <w:footnote w:type="continuationSeparator" w:id="0">
    <w:p w14:paraId="2BF72E5F" w14:textId="77777777" w:rsidR="00CD5FFA" w:rsidRDefault="00CD5FF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B2C9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A418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081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FA7"/>
    <w:rsid w:val="00086E2C"/>
    <w:rsid w:val="000A2E7A"/>
    <w:rsid w:val="002244B7"/>
    <w:rsid w:val="00314D94"/>
    <w:rsid w:val="00617568"/>
    <w:rsid w:val="006E68FA"/>
    <w:rsid w:val="00CD5FFA"/>
    <w:rsid w:val="00D95647"/>
    <w:rsid w:val="00ED3A55"/>
    <w:rsid w:val="00F479D0"/>
    <w:rsid w:val="00F81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214A"/>
  <w15:chartTrackingRefBased/>
  <w15:docId w15:val="{6201F0E8-5F87-49D4-873C-10929189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81FA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F81F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42</Words>
  <Characters>233</Characters>
  <Application>Microsoft Office Word</Application>
  <DocSecurity>0</DocSecurity>
  <Lines>14</Lines>
  <Paragraphs>8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2025-11-11T11:45:00Z</dcterms:created>
  <dcterms:modified xsi:type="dcterms:W3CDTF">2025-11-11T11:47:00Z</dcterms:modified>
</cp:coreProperties>
</file>