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290" w:rsidRDefault="00550290" w:rsidP="00550290">
      <w:pPr>
        <w:pStyle w:val="NoSpacing"/>
      </w:pPr>
      <w:r>
        <w:rPr>
          <w:u w:val="single"/>
        </w:rPr>
        <w:t>Walter BAKHAM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fl.1441)</w:t>
      </w:r>
    </w:p>
    <w:p w:rsidR="00550290" w:rsidRDefault="00550290" w:rsidP="00550290">
      <w:pPr>
        <w:pStyle w:val="NoSpacing"/>
      </w:pPr>
    </w:p>
    <w:p w:rsidR="00550290" w:rsidRDefault="00550290" w:rsidP="00550290">
      <w:pPr>
        <w:pStyle w:val="NoSpacing"/>
      </w:pPr>
    </w:p>
    <w:p w:rsidR="00550290" w:rsidRDefault="00550290" w:rsidP="00550290">
      <w:pPr>
        <w:pStyle w:val="NoSpacing"/>
      </w:pPr>
      <w:r>
        <w:t>12 Jun.1441</w:t>
      </w:r>
      <w:r>
        <w:tab/>
        <w:t>He was a juror on the inquisition post mortem held in Amesbury,</w:t>
      </w:r>
    </w:p>
    <w:p w:rsidR="00550290" w:rsidRDefault="00550290" w:rsidP="00550290">
      <w:pPr>
        <w:pStyle w:val="NoSpacing"/>
      </w:pPr>
      <w:r>
        <w:tab/>
      </w:r>
      <w:r>
        <w:tab/>
        <w:t xml:space="preserve">Wiltshire, into lands of the late Beatrice </w:t>
      </w:r>
      <w:proofErr w:type="spellStart"/>
      <w:r>
        <w:t>FitzAlan</w:t>
      </w:r>
      <w:proofErr w:type="spellEnd"/>
      <w:r>
        <w:t>, Countess of Arundel(q.v.).</w:t>
      </w:r>
    </w:p>
    <w:p w:rsidR="00550290" w:rsidRDefault="00550290" w:rsidP="0055029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25-375)</w:t>
      </w:r>
    </w:p>
    <w:p w:rsidR="00550290" w:rsidRDefault="00550290" w:rsidP="00550290">
      <w:pPr>
        <w:pStyle w:val="NoSpacing"/>
      </w:pPr>
    </w:p>
    <w:p w:rsidR="00550290" w:rsidRDefault="00550290" w:rsidP="00550290">
      <w:pPr>
        <w:pStyle w:val="NoSpacing"/>
      </w:pPr>
    </w:p>
    <w:p w:rsidR="00550290" w:rsidRPr="00056386" w:rsidRDefault="00550290" w:rsidP="00550290">
      <w:pPr>
        <w:pStyle w:val="NoSpacing"/>
      </w:pPr>
      <w:r>
        <w:t>24 August 2016</w:t>
      </w:r>
    </w:p>
    <w:p w:rsidR="006B2F86" w:rsidRPr="00550290" w:rsidRDefault="00550290" w:rsidP="00E71FC3">
      <w:pPr>
        <w:pStyle w:val="NoSpacing"/>
      </w:pPr>
      <w:bookmarkStart w:id="0" w:name="_GoBack"/>
      <w:bookmarkEnd w:id="0"/>
    </w:p>
    <w:sectPr w:rsidR="006B2F86" w:rsidRPr="005502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0290" w:rsidRDefault="00550290" w:rsidP="00E71FC3">
      <w:pPr>
        <w:spacing w:after="0" w:line="240" w:lineRule="auto"/>
      </w:pPr>
      <w:r>
        <w:separator/>
      </w:r>
    </w:p>
  </w:endnote>
  <w:endnote w:type="continuationSeparator" w:id="0">
    <w:p w:rsidR="00550290" w:rsidRDefault="005502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0290" w:rsidRDefault="00550290" w:rsidP="00E71FC3">
      <w:pPr>
        <w:spacing w:after="0" w:line="240" w:lineRule="auto"/>
      </w:pPr>
      <w:r>
        <w:separator/>
      </w:r>
    </w:p>
  </w:footnote>
  <w:footnote w:type="continuationSeparator" w:id="0">
    <w:p w:rsidR="00550290" w:rsidRDefault="005502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290"/>
    <w:rsid w:val="001A7C09"/>
    <w:rsid w:val="00550290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6FA89"/>
  <w15:chartTrackingRefBased/>
  <w15:docId w15:val="{E5247BC7-9112-4FF2-AF67-9CEA60B28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2016-08-24T19:26:00Z</dcterms:created>
  <dcterms:modified xsi:type="dcterms:W3CDTF">2016-08-24T19:27:00Z</dcterms:modified>
</cp:coreProperties>
</file>