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8BFE3" w14:textId="77777777" w:rsidR="00C1309D" w:rsidRDefault="00C1309D" w:rsidP="00C13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BAKEWELL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3086499F" w14:textId="77777777" w:rsidR="00C1309D" w:rsidRDefault="00C1309D" w:rsidP="00C13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Coventry. Miller.</w:t>
      </w:r>
    </w:p>
    <w:p w14:paraId="2AC330A7" w14:textId="77777777" w:rsidR="00C1309D" w:rsidRDefault="00C1309D" w:rsidP="00C1309D">
      <w:pPr>
        <w:pStyle w:val="NoSpacing"/>
        <w:rPr>
          <w:rFonts w:cs="Times New Roman"/>
          <w:szCs w:val="24"/>
        </w:rPr>
      </w:pPr>
    </w:p>
    <w:p w14:paraId="1D2E52FB" w14:textId="77777777" w:rsidR="00C1309D" w:rsidRDefault="00C1309D" w:rsidP="00C1309D">
      <w:pPr>
        <w:pStyle w:val="NoSpacing"/>
        <w:rPr>
          <w:rFonts w:cs="Times New Roman"/>
          <w:szCs w:val="24"/>
        </w:rPr>
      </w:pPr>
    </w:p>
    <w:p w14:paraId="153238A2" w14:textId="77777777" w:rsidR="00C1309D" w:rsidRDefault="00C1309D" w:rsidP="00C13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Bristowe</w:t>
      </w:r>
      <w:proofErr w:type="spellEnd"/>
      <w:r>
        <w:rPr>
          <w:rFonts w:cs="Times New Roman"/>
          <w:szCs w:val="24"/>
        </w:rPr>
        <w:t xml:space="preserve">(q.v.) brought a plaint of debt against him, John </w:t>
      </w:r>
      <w:proofErr w:type="spellStart"/>
      <w:r>
        <w:rPr>
          <w:rFonts w:cs="Times New Roman"/>
          <w:szCs w:val="24"/>
        </w:rPr>
        <w:t>Blakewell</w:t>
      </w:r>
      <w:proofErr w:type="spellEnd"/>
    </w:p>
    <w:p w14:paraId="42B36356" w14:textId="77777777" w:rsidR="00C1309D" w:rsidRDefault="00C1309D" w:rsidP="00C13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Coventry, miller(q.v.), and John </w:t>
      </w:r>
      <w:proofErr w:type="spellStart"/>
      <w:r>
        <w:rPr>
          <w:rFonts w:cs="Times New Roman"/>
          <w:szCs w:val="24"/>
        </w:rPr>
        <w:t>Merydeth</w:t>
      </w:r>
      <w:proofErr w:type="spellEnd"/>
      <w:r>
        <w:rPr>
          <w:rFonts w:cs="Times New Roman"/>
          <w:szCs w:val="24"/>
        </w:rPr>
        <w:t xml:space="preserve"> of Coventry, </w:t>
      </w:r>
      <w:proofErr w:type="spellStart"/>
      <w:r>
        <w:rPr>
          <w:rFonts w:cs="Times New Roman"/>
          <w:szCs w:val="24"/>
        </w:rPr>
        <w:t>glasier</w:t>
      </w:r>
      <w:proofErr w:type="spellEnd"/>
      <w:r>
        <w:rPr>
          <w:rFonts w:cs="Times New Roman"/>
          <w:szCs w:val="24"/>
        </w:rPr>
        <w:t>(q.v.)</w:t>
      </w:r>
    </w:p>
    <w:p w14:paraId="76F6B4D4" w14:textId="77777777" w:rsidR="00C1309D" w:rsidRDefault="00C1309D" w:rsidP="00C13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https://waalt.uh.edu/index.php/IDXCP40no798</w:t>
        </w:r>
      </w:hyperlink>
      <w:r>
        <w:rPr>
          <w:rFonts w:cs="Times New Roman"/>
          <w:szCs w:val="24"/>
        </w:rPr>
        <w:t xml:space="preserve"> )</w:t>
      </w:r>
    </w:p>
    <w:p w14:paraId="71841A01" w14:textId="77777777" w:rsidR="00C1309D" w:rsidRDefault="00C1309D" w:rsidP="00C1309D">
      <w:pPr>
        <w:pStyle w:val="NoSpacing"/>
        <w:rPr>
          <w:rFonts w:cs="Times New Roman"/>
          <w:szCs w:val="24"/>
        </w:rPr>
      </w:pPr>
    </w:p>
    <w:p w14:paraId="73E69544" w14:textId="77777777" w:rsidR="00C1309D" w:rsidRDefault="00C1309D" w:rsidP="00C1309D">
      <w:pPr>
        <w:pStyle w:val="NoSpacing"/>
        <w:rPr>
          <w:rFonts w:cs="Times New Roman"/>
          <w:szCs w:val="24"/>
        </w:rPr>
      </w:pPr>
    </w:p>
    <w:p w14:paraId="6FF94A1C" w14:textId="77777777" w:rsidR="00C1309D" w:rsidRDefault="00C1309D" w:rsidP="00C13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34F298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E7272" w14:textId="77777777" w:rsidR="00C1309D" w:rsidRDefault="00C1309D" w:rsidP="009139A6">
      <w:r>
        <w:separator/>
      </w:r>
    </w:p>
  </w:endnote>
  <w:endnote w:type="continuationSeparator" w:id="0">
    <w:p w14:paraId="51EB3C57" w14:textId="77777777" w:rsidR="00C1309D" w:rsidRDefault="00C130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BEB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BB0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095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93770" w14:textId="77777777" w:rsidR="00C1309D" w:rsidRDefault="00C1309D" w:rsidP="009139A6">
      <w:r>
        <w:separator/>
      </w:r>
    </w:p>
  </w:footnote>
  <w:footnote w:type="continuationSeparator" w:id="0">
    <w:p w14:paraId="4CD5F8B0" w14:textId="77777777" w:rsidR="00C1309D" w:rsidRDefault="00C130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77C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0B5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47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9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309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CBC7D"/>
  <w15:chartTrackingRefBased/>
  <w15:docId w15:val="{F235F191-F1E9-4347-BA10-01C10DBF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30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2023-04-20T18:07:00Z</dcterms:created>
  <dcterms:modified xsi:type="dcterms:W3CDTF">2023-04-20T18:08:00Z</dcterms:modified>
</cp:coreProperties>
</file>