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15E" w:rsidRDefault="0079015E" w:rsidP="007901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BAKET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79015E" w:rsidRDefault="0079015E" w:rsidP="007901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Lynn. Merchant.</w:t>
      </w:r>
    </w:p>
    <w:p w:rsidR="0079015E" w:rsidRDefault="0079015E" w:rsidP="007901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015E" w:rsidRDefault="0079015E" w:rsidP="007901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015E" w:rsidRDefault="0079015E" w:rsidP="007901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Richard Lucas of Bungay(q.v.) brought a plaint of debt against him.</w:t>
      </w:r>
    </w:p>
    <w:p w:rsidR="0079015E" w:rsidRDefault="0079015E" w:rsidP="007901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79015E" w:rsidRDefault="0079015E" w:rsidP="007901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015E" w:rsidRDefault="0079015E" w:rsidP="007901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015E" w:rsidRDefault="0079015E" w:rsidP="007901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15E" w:rsidRDefault="0079015E" w:rsidP="00564E3C">
      <w:pPr>
        <w:spacing w:after="0" w:line="240" w:lineRule="auto"/>
      </w:pPr>
      <w:r>
        <w:separator/>
      </w:r>
    </w:p>
  </w:endnote>
  <w:endnote w:type="continuationSeparator" w:id="0">
    <w:p w:rsidR="0079015E" w:rsidRDefault="0079015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9015E">
      <w:rPr>
        <w:rFonts w:ascii="Times New Roman" w:hAnsi="Times New Roman" w:cs="Times New Roman"/>
        <w:noProof/>
        <w:sz w:val="24"/>
        <w:szCs w:val="24"/>
      </w:rPr>
      <w:t>29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15E" w:rsidRDefault="0079015E" w:rsidP="00564E3C">
      <w:pPr>
        <w:spacing w:after="0" w:line="240" w:lineRule="auto"/>
      </w:pPr>
      <w:r>
        <w:separator/>
      </w:r>
    </w:p>
  </w:footnote>
  <w:footnote w:type="continuationSeparator" w:id="0">
    <w:p w:rsidR="0079015E" w:rsidRDefault="0079015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15E"/>
    <w:rsid w:val="00372DC6"/>
    <w:rsid w:val="00564E3C"/>
    <w:rsid w:val="0064591D"/>
    <w:rsid w:val="0079015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957EE5-DC91-4BDA-B7FE-AA99FFF42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7901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2015-10-29T18:27:00Z</dcterms:created>
  <dcterms:modified xsi:type="dcterms:W3CDTF">2015-10-29T18:27:00Z</dcterms:modified>
</cp:coreProperties>
</file>