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5FA8" w:rsidRDefault="00595FA8" w:rsidP="00595FA8">
      <w:pPr>
        <w:pStyle w:val="NoSpacing"/>
      </w:pPr>
      <w:r>
        <w:rPr>
          <w:u w:val="single"/>
        </w:rPr>
        <w:t>David BAKELEY</w:t>
      </w:r>
      <w:r>
        <w:t xml:space="preserve">     (fl.1400)</w:t>
      </w:r>
    </w:p>
    <w:p w:rsidR="00595FA8" w:rsidRDefault="00595FA8" w:rsidP="00595FA8">
      <w:pPr>
        <w:pStyle w:val="NoSpacing"/>
      </w:pPr>
      <w:proofErr w:type="gramStart"/>
      <w:r>
        <w:t>of</w:t>
      </w:r>
      <w:proofErr w:type="gramEnd"/>
      <w:r>
        <w:t xml:space="preserve"> Cheshire.</w:t>
      </w:r>
    </w:p>
    <w:p w:rsidR="00595FA8" w:rsidRDefault="00595FA8" w:rsidP="00595FA8">
      <w:pPr>
        <w:pStyle w:val="NoSpacing"/>
      </w:pPr>
    </w:p>
    <w:p w:rsidR="00595FA8" w:rsidRDefault="00595FA8" w:rsidP="00595FA8">
      <w:pPr>
        <w:pStyle w:val="NoSpacing"/>
      </w:pPr>
    </w:p>
    <w:p w:rsidR="00595FA8" w:rsidRDefault="00595FA8" w:rsidP="00595FA8">
      <w:pPr>
        <w:pStyle w:val="NoSpacing"/>
      </w:pPr>
      <w:r>
        <w:t>13 Nov.1400</w:t>
      </w:r>
      <w:r>
        <w:tab/>
        <w:t>He was granted a general pardon.   (C.P.R. 1399-1401 p.378)</w:t>
      </w:r>
    </w:p>
    <w:p w:rsidR="00595FA8" w:rsidRDefault="00595FA8" w:rsidP="00595FA8">
      <w:pPr>
        <w:pStyle w:val="NoSpacing"/>
      </w:pPr>
    </w:p>
    <w:p w:rsidR="00595FA8" w:rsidRDefault="00595FA8" w:rsidP="00595FA8">
      <w:pPr>
        <w:pStyle w:val="NoSpacing"/>
      </w:pPr>
    </w:p>
    <w:p w:rsidR="00595FA8" w:rsidRDefault="00595FA8" w:rsidP="00595FA8">
      <w:pPr>
        <w:pStyle w:val="NoSpacing"/>
      </w:pPr>
      <w:r>
        <w:t>2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5FA8" w:rsidRDefault="00595FA8" w:rsidP="00920DE3">
      <w:pPr>
        <w:spacing w:after="0" w:line="240" w:lineRule="auto"/>
      </w:pPr>
      <w:r>
        <w:separator/>
      </w:r>
    </w:p>
  </w:endnote>
  <w:endnote w:type="continuationSeparator" w:id="0">
    <w:p w:rsidR="00595FA8" w:rsidRDefault="00595FA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5FA8" w:rsidRDefault="00595FA8" w:rsidP="00920DE3">
      <w:pPr>
        <w:spacing w:after="0" w:line="240" w:lineRule="auto"/>
      </w:pPr>
      <w:r>
        <w:separator/>
      </w:r>
    </w:p>
  </w:footnote>
  <w:footnote w:type="continuationSeparator" w:id="0">
    <w:p w:rsidR="00595FA8" w:rsidRDefault="00595FA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5FA8"/>
    <w:rsid w:val="00120749"/>
    <w:rsid w:val="00595FA8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19</Words>
  <Characters>112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2015-04-02T19:11:00Z</dcterms:created>
  <dcterms:modified xsi:type="dcterms:W3CDTF">2015-04-02T19:11:00Z</dcterms:modified>
</cp:coreProperties>
</file>