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C7008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BAKEHOUSE, senior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02C2C72A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Old Town, near Barnsley, Yorkshire. Husbandman.</w:t>
      </w:r>
    </w:p>
    <w:p w14:paraId="055F5906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E6E897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75B62B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Anotson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against him and four others.</w:t>
      </w:r>
    </w:p>
    <w:p w14:paraId="1CDA91ED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81CDFC8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C1B55A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57124A" w14:textId="77777777" w:rsidR="00B93AEF" w:rsidRDefault="00B93AEF" w:rsidP="00B93A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August 2022</w:t>
      </w:r>
    </w:p>
    <w:p w14:paraId="683168D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89CE9" w14:textId="77777777" w:rsidR="00B93AEF" w:rsidRDefault="00B93AEF" w:rsidP="009139A6">
      <w:r>
        <w:separator/>
      </w:r>
    </w:p>
  </w:endnote>
  <w:endnote w:type="continuationSeparator" w:id="0">
    <w:p w14:paraId="76EAB23F" w14:textId="77777777" w:rsidR="00B93AEF" w:rsidRDefault="00B93A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FF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EF6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814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094E4" w14:textId="77777777" w:rsidR="00B93AEF" w:rsidRDefault="00B93AEF" w:rsidP="009139A6">
      <w:r>
        <w:separator/>
      </w:r>
    </w:p>
  </w:footnote>
  <w:footnote w:type="continuationSeparator" w:id="0">
    <w:p w14:paraId="2A7E5B16" w14:textId="77777777" w:rsidR="00B93AEF" w:rsidRDefault="00B93A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CA7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B45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7E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EF"/>
    <w:rsid w:val="000666E0"/>
    <w:rsid w:val="002510B7"/>
    <w:rsid w:val="005C130B"/>
    <w:rsid w:val="00826F5C"/>
    <w:rsid w:val="009139A6"/>
    <w:rsid w:val="009448BB"/>
    <w:rsid w:val="00A3176C"/>
    <w:rsid w:val="00AE65F8"/>
    <w:rsid w:val="00B93AE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B3547"/>
  <w15:chartTrackingRefBased/>
  <w15:docId w15:val="{62B4C777-5198-40C4-8F4A-E336B6803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93A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2022-08-15T08:38:00Z</dcterms:created>
  <dcterms:modified xsi:type="dcterms:W3CDTF">2022-08-15T08:38:00Z</dcterms:modified>
</cp:coreProperties>
</file>