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C5E8B" w14:textId="1CD48533" w:rsidR="000E1472" w:rsidRDefault="000E1472" w:rsidP="000E1472">
      <w:pPr>
        <w:pStyle w:val="NoSpacing"/>
      </w:pPr>
      <w:r>
        <w:rPr>
          <w:u w:val="single"/>
        </w:rPr>
        <w:t>Walter BAKE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6A73DCA6" w14:textId="77777777" w:rsidR="000E1472" w:rsidRDefault="000E1472" w:rsidP="000E1472">
      <w:pPr>
        <w:pStyle w:val="NoSpacing"/>
      </w:pPr>
      <w:r>
        <w:t>of the diocese of Exeter.</w:t>
      </w:r>
    </w:p>
    <w:p w14:paraId="79E4CA8E" w14:textId="77777777" w:rsidR="000E1472" w:rsidRDefault="000E1472" w:rsidP="000E1472">
      <w:pPr>
        <w:pStyle w:val="NoSpacing"/>
      </w:pPr>
    </w:p>
    <w:p w14:paraId="593BAC42" w14:textId="77777777" w:rsidR="000E1472" w:rsidRDefault="000E1472" w:rsidP="000E1472">
      <w:pPr>
        <w:pStyle w:val="NoSpacing"/>
      </w:pPr>
    </w:p>
    <w:p w14:paraId="614C57C9" w14:textId="72242AA6" w:rsidR="000E1472" w:rsidRDefault="000E1472" w:rsidP="000E1472">
      <w:pPr>
        <w:pStyle w:val="NoSpacing"/>
      </w:pPr>
      <w:r>
        <w:t xml:space="preserve">  </w:t>
      </w:r>
      <w:r>
        <w:t>1 Jun.1416</w:t>
      </w:r>
      <w:r>
        <w:tab/>
        <w:t>He was ordained to his first tonsure in</w:t>
      </w:r>
      <w:r>
        <w:t xml:space="preserve"> South </w:t>
      </w:r>
      <w:proofErr w:type="spellStart"/>
      <w:r>
        <w:t>Molton</w:t>
      </w:r>
      <w:proofErr w:type="spellEnd"/>
      <w:r>
        <w:t>, Devon</w:t>
      </w:r>
    </w:p>
    <w:p w14:paraId="48D0A4DE" w14:textId="3CCEFAE4" w:rsidR="000E1472" w:rsidRDefault="000E1472" w:rsidP="000E1472">
      <w:pPr>
        <w:pStyle w:val="NoSpacing"/>
      </w:pPr>
      <w:r>
        <w:tab/>
      </w:r>
      <w:r>
        <w:tab/>
        <w:t>(“Stafford Register” pp.429 and 42</w:t>
      </w:r>
      <w:r>
        <w:t>7</w:t>
      </w:r>
      <w:bookmarkStart w:id="0" w:name="_GoBack"/>
      <w:bookmarkEnd w:id="0"/>
      <w:r>
        <w:t>)</w:t>
      </w:r>
    </w:p>
    <w:p w14:paraId="0751B33E" w14:textId="77777777" w:rsidR="000E1472" w:rsidRDefault="000E1472" w:rsidP="000E1472">
      <w:pPr>
        <w:pStyle w:val="NoSpacing"/>
      </w:pPr>
    </w:p>
    <w:p w14:paraId="6455F5C9" w14:textId="77777777" w:rsidR="000E1472" w:rsidRDefault="000E1472" w:rsidP="000E1472">
      <w:pPr>
        <w:pStyle w:val="NoSpacing"/>
      </w:pPr>
    </w:p>
    <w:p w14:paraId="50C31CED" w14:textId="77777777" w:rsidR="000E1472" w:rsidRPr="00C53D4B" w:rsidRDefault="000E1472" w:rsidP="000E1472">
      <w:pPr>
        <w:pStyle w:val="NoSpacing"/>
      </w:pPr>
      <w:r>
        <w:t>12 February 2019</w:t>
      </w:r>
    </w:p>
    <w:p w14:paraId="0715B7D6" w14:textId="323871A4" w:rsidR="006B2F86" w:rsidRPr="000E1472" w:rsidRDefault="000E1472" w:rsidP="00E71FC3">
      <w:pPr>
        <w:pStyle w:val="NoSpacing"/>
      </w:pPr>
    </w:p>
    <w:sectPr w:rsidR="006B2F86" w:rsidRPr="000E14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C8DF2" w14:textId="77777777" w:rsidR="000E1472" w:rsidRDefault="000E1472" w:rsidP="00E71FC3">
      <w:pPr>
        <w:spacing w:after="0" w:line="240" w:lineRule="auto"/>
      </w:pPr>
      <w:r>
        <w:separator/>
      </w:r>
    </w:p>
  </w:endnote>
  <w:endnote w:type="continuationSeparator" w:id="0">
    <w:p w14:paraId="2ACF1D02" w14:textId="77777777" w:rsidR="000E1472" w:rsidRDefault="000E14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145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A47A2" w14:textId="77777777" w:rsidR="000E1472" w:rsidRDefault="000E1472" w:rsidP="00E71FC3">
      <w:pPr>
        <w:spacing w:after="0" w:line="240" w:lineRule="auto"/>
      </w:pPr>
      <w:r>
        <w:separator/>
      </w:r>
    </w:p>
  </w:footnote>
  <w:footnote w:type="continuationSeparator" w:id="0">
    <w:p w14:paraId="0AFD4406" w14:textId="77777777" w:rsidR="000E1472" w:rsidRDefault="000E14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72"/>
    <w:rsid w:val="000E147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59DEF"/>
  <w15:chartTrackingRefBased/>
  <w15:docId w15:val="{0D5F9545-5A51-45A8-83C4-EA2F959A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2019-02-12T21:52:00Z</dcterms:created>
  <dcterms:modified xsi:type="dcterms:W3CDTF">2019-02-12T21:54:00Z</dcterms:modified>
</cp:coreProperties>
</file>