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4B578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</w:rPr>
        <w:t>Thomas BAKE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 xml:space="preserve"> 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u w:val="none"/>
        </w:rPr>
        <w:t xml:space="preserve"> 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FF2BA53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Cranbrook, Kent. Baker.</w:t>
      </w:r>
    </w:p>
    <w:p w14:paraId="2DE2D433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1F37E64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544C8AD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Unknown, Minister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Motenden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brought a plaint of debt against</w:t>
      </w:r>
    </w:p>
    <w:p w14:paraId="5AD3628C" w14:textId="77777777" w:rsidR="00CA165E" w:rsidRDefault="00CA165E" w:rsidP="00CA165E">
      <w:pPr>
        <w:pStyle w:val="NoSpacing"/>
        <w:tabs>
          <w:tab w:val="left" w:pos="720"/>
        </w:tabs>
        <w:ind w:left="1440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him and Stephen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Carkeregge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Cranbrook(q.v.), as the executors of Peter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Courthope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Cranbrook(q.v.).</w:t>
      </w:r>
    </w:p>
    <w:p w14:paraId="7A787C8F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gramStart"/>
      <w:r w:rsidRPr="00FD713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 http://aalt.law.uh.edu/Indices/CP40Indices/CP40no883Pl.htm</w:t>
      </w:r>
      <w:proofErr w:type="gramEnd"/>
      <w:r w:rsidRPr="00FD7138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B4F62C5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F8D2444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4B5128D" w14:textId="77777777" w:rsidR="00CA165E" w:rsidRDefault="00CA165E" w:rsidP="00CA165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28 February 2022</w:t>
      </w:r>
    </w:p>
    <w:p w14:paraId="12D538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510FD" w14:textId="77777777" w:rsidR="00CA165E" w:rsidRDefault="00CA165E" w:rsidP="009139A6">
      <w:r>
        <w:separator/>
      </w:r>
    </w:p>
  </w:endnote>
  <w:endnote w:type="continuationSeparator" w:id="0">
    <w:p w14:paraId="58E71849" w14:textId="77777777" w:rsidR="00CA165E" w:rsidRDefault="00CA16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273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DD1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63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5014A" w14:textId="77777777" w:rsidR="00CA165E" w:rsidRDefault="00CA165E" w:rsidP="009139A6">
      <w:r>
        <w:separator/>
      </w:r>
    </w:p>
  </w:footnote>
  <w:footnote w:type="continuationSeparator" w:id="0">
    <w:p w14:paraId="32FB4FEC" w14:textId="77777777" w:rsidR="00CA165E" w:rsidRDefault="00CA16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C75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678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FE3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65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165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83CA7"/>
  <w15:chartTrackingRefBased/>
  <w15:docId w15:val="{65DBB193-5F71-4DE9-9DC6-00AA46A4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A16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2022-04-09T20:08:00Z</dcterms:created>
  <dcterms:modified xsi:type="dcterms:W3CDTF">2022-04-09T20:09:00Z</dcterms:modified>
</cp:coreProperties>
</file>