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9E090D" w14:textId="4785ACDB" w:rsidR="007C29FA" w:rsidRDefault="007C29FA" w:rsidP="007C29FA">
      <w:pPr>
        <w:pStyle w:val="NoSpacing"/>
      </w:pPr>
      <w:r>
        <w:rPr>
          <w:u w:val="single"/>
        </w:rPr>
        <w:t>Robert BAKE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fl.140</w:t>
      </w:r>
      <w:r>
        <w:t>9</w:t>
      </w:r>
      <w:r>
        <w:t>)</w:t>
      </w:r>
    </w:p>
    <w:p w14:paraId="51CE0187" w14:textId="77777777" w:rsidR="007C29FA" w:rsidRDefault="007C29FA" w:rsidP="007C29FA">
      <w:pPr>
        <w:pStyle w:val="NoSpacing"/>
      </w:pPr>
      <w:r>
        <w:t>of the diocese of Exeter.</w:t>
      </w:r>
    </w:p>
    <w:p w14:paraId="671D6EA8" w14:textId="77777777" w:rsidR="007C29FA" w:rsidRDefault="007C29FA" w:rsidP="007C29FA">
      <w:pPr>
        <w:pStyle w:val="NoSpacing"/>
      </w:pPr>
    </w:p>
    <w:p w14:paraId="3FE0265D" w14:textId="77777777" w:rsidR="007C29FA" w:rsidRDefault="007C29FA" w:rsidP="007C29FA">
      <w:pPr>
        <w:pStyle w:val="NoSpacing"/>
      </w:pPr>
    </w:p>
    <w:p w14:paraId="64D10805" w14:textId="265B6066" w:rsidR="007C29FA" w:rsidRDefault="007C29FA" w:rsidP="007C29FA">
      <w:pPr>
        <w:pStyle w:val="NoSpacing"/>
      </w:pPr>
      <w:r>
        <w:t>23 Mar.1409</w:t>
      </w:r>
      <w:r>
        <w:tab/>
      </w:r>
      <w:r>
        <w:t>He was ordained to his first tonsur</w:t>
      </w:r>
      <w:r>
        <w:t xml:space="preserve">e. </w:t>
      </w:r>
    </w:p>
    <w:p w14:paraId="422D8C72" w14:textId="512F499C" w:rsidR="007C29FA" w:rsidRDefault="007C29FA" w:rsidP="007C29FA">
      <w:pPr>
        <w:pStyle w:val="NoSpacing"/>
      </w:pPr>
      <w:r>
        <w:tab/>
      </w:r>
      <w:r>
        <w:tab/>
        <w:t>(“Stafford Register” pp.429 and 42</w:t>
      </w:r>
      <w:r>
        <w:t>6</w:t>
      </w:r>
      <w:bookmarkStart w:id="0" w:name="_GoBack"/>
      <w:bookmarkEnd w:id="0"/>
      <w:r>
        <w:t>)</w:t>
      </w:r>
    </w:p>
    <w:p w14:paraId="6871C914" w14:textId="77777777" w:rsidR="007C29FA" w:rsidRDefault="007C29FA" w:rsidP="007C29FA">
      <w:pPr>
        <w:pStyle w:val="NoSpacing"/>
      </w:pPr>
    </w:p>
    <w:p w14:paraId="703BF208" w14:textId="77777777" w:rsidR="007C29FA" w:rsidRDefault="007C29FA" w:rsidP="007C29FA">
      <w:pPr>
        <w:pStyle w:val="NoSpacing"/>
      </w:pPr>
    </w:p>
    <w:p w14:paraId="46C12114" w14:textId="77777777" w:rsidR="007C29FA" w:rsidRPr="00C53D4B" w:rsidRDefault="007C29FA" w:rsidP="007C29FA">
      <w:pPr>
        <w:pStyle w:val="NoSpacing"/>
      </w:pPr>
      <w:r>
        <w:t>12 February 2019</w:t>
      </w:r>
    </w:p>
    <w:p w14:paraId="25DE2889" w14:textId="65F5FAA9" w:rsidR="006B2F86" w:rsidRPr="007C29FA" w:rsidRDefault="007C29FA" w:rsidP="00E71FC3">
      <w:pPr>
        <w:pStyle w:val="NoSpacing"/>
      </w:pPr>
    </w:p>
    <w:sectPr w:rsidR="006B2F86" w:rsidRPr="007C29F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C0A8F5" w14:textId="77777777" w:rsidR="007C29FA" w:rsidRDefault="007C29FA" w:rsidP="00E71FC3">
      <w:pPr>
        <w:spacing w:after="0" w:line="240" w:lineRule="auto"/>
      </w:pPr>
      <w:r>
        <w:separator/>
      </w:r>
    </w:p>
  </w:endnote>
  <w:endnote w:type="continuationSeparator" w:id="0">
    <w:p w14:paraId="53739AD6" w14:textId="77777777" w:rsidR="007C29FA" w:rsidRDefault="007C29F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5C285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C5C3D8" w14:textId="77777777" w:rsidR="007C29FA" w:rsidRDefault="007C29FA" w:rsidP="00E71FC3">
      <w:pPr>
        <w:spacing w:after="0" w:line="240" w:lineRule="auto"/>
      </w:pPr>
      <w:r>
        <w:separator/>
      </w:r>
    </w:p>
  </w:footnote>
  <w:footnote w:type="continuationSeparator" w:id="0">
    <w:p w14:paraId="5174AB77" w14:textId="77777777" w:rsidR="007C29FA" w:rsidRDefault="007C29F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9FA"/>
    <w:rsid w:val="001A7C09"/>
    <w:rsid w:val="00577BD5"/>
    <w:rsid w:val="00656CBA"/>
    <w:rsid w:val="006A1F77"/>
    <w:rsid w:val="00733BE7"/>
    <w:rsid w:val="007C29F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A25503"/>
  <w15:chartTrackingRefBased/>
  <w15:docId w15:val="{A34C0610-9564-4AA8-A246-7465166B9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2019-02-12T21:49:00Z</dcterms:created>
  <dcterms:modified xsi:type="dcterms:W3CDTF">2019-02-12T21:50:00Z</dcterms:modified>
</cp:coreProperties>
</file>