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F04" w:rsidRDefault="00E40F04" w:rsidP="00E40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BAKCOM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E40F04" w:rsidRDefault="00E40F04" w:rsidP="00E40F04">
      <w:pPr>
        <w:rPr>
          <w:rFonts w:ascii="Times New Roman" w:hAnsi="Times New Roman" w:cs="Times New Roman"/>
        </w:rPr>
      </w:pPr>
    </w:p>
    <w:p w:rsidR="00E40F04" w:rsidRDefault="00E40F04" w:rsidP="00E40F04">
      <w:pPr>
        <w:rPr>
          <w:rFonts w:ascii="Times New Roman" w:hAnsi="Times New Roman" w:cs="Times New Roman"/>
        </w:rPr>
      </w:pPr>
    </w:p>
    <w:p w:rsidR="00E40F04" w:rsidRDefault="00E40F04" w:rsidP="00E40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trespass and taking a servant against Walter Fry(q.v.)</w:t>
      </w:r>
    </w:p>
    <w:p w:rsidR="00E40F04" w:rsidRDefault="00E40F04" w:rsidP="00E40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Fry(q.v.), both of Long </w:t>
      </w:r>
      <w:proofErr w:type="spellStart"/>
      <w:r>
        <w:rPr>
          <w:rFonts w:ascii="Times New Roman" w:hAnsi="Times New Roman" w:cs="Times New Roman"/>
        </w:rPr>
        <w:t>Crichel</w:t>
      </w:r>
      <w:proofErr w:type="spellEnd"/>
      <w:r>
        <w:rPr>
          <w:rFonts w:ascii="Times New Roman" w:hAnsi="Times New Roman" w:cs="Times New Roman"/>
        </w:rPr>
        <w:t>, Dorset.</w:t>
      </w:r>
    </w:p>
    <w:p w:rsidR="00E40F04" w:rsidRPr="00697B8C" w:rsidRDefault="00E40F04" w:rsidP="00E40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E40F04" w:rsidRPr="00280A89" w:rsidRDefault="00E40F04" w:rsidP="00E40F04">
      <w:pPr>
        <w:rPr>
          <w:rFonts w:ascii="Times New Roman" w:hAnsi="Times New Roman" w:cs="Times New Roman"/>
        </w:rPr>
      </w:pPr>
    </w:p>
    <w:p w:rsidR="00E40F04" w:rsidRDefault="00E40F04" w:rsidP="00E40F04">
      <w:pPr>
        <w:rPr>
          <w:rFonts w:ascii="Times New Roman" w:hAnsi="Times New Roman" w:cs="Times New Roman"/>
        </w:rPr>
      </w:pPr>
    </w:p>
    <w:p w:rsidR="00E40F04" w:rsidRDefault="00E40F04" w:rsidP="00E40F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E40F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F04" w:rsidRDefault="00E40F04" w:rsidP="00E71FC3">
      <w:r>
        <w:separator/>
      </w:r>
    </w:p>
  </w:endnote>
  <w:endnote w:type="continuationSeparator" w:id="0">
    <w:p w:rsidR="00E40F04" w:rsidRDefault="00E40F0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F04" w:rsidRDefault="00E40F04" w:rsidP="00E71FC3">
      <w:r>
        <w:separator/>
      </w:r>
    </w:p>
  </w:footnote>
  <w:footnote w:type="continuationSeparator" w:id="0">
    <w:p w:rsidR="00E40F04" w:rsidRDefault="00E40F0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04"/>
    <w:rsid w:val="001A7C09"/>
    <w:rsid w:val="00577BD5"/>
    <w:rsid w:val="00656CBA"/>
    <w:rsid w:val="006A1F77"/>
    <w:rsid w:val="00733BE7"/>
    <w:rsid w:val="00AB52E8"/>
    <w:rsid w:val="00B16D3F"/>
    <w:rsid w:val="00BB41AC"/>
    <w:rsid w:val="00E40F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5D8458-658D-46E0-9691-4BB19C4B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40F0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2017-01-26T17:38:00Z</dcterms:created>
  <dcterms:modified xsi:type="dcterms:W3CDTF">2017-01-26T17:39:00Z</dcterms:modified>
</cp:coreProperties>
</file>