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32F12" w14:textId="77777777" w:rsidR="004D184E" w:rsidRDefault="004D184E" w:rsidP="004D18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BAIOK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(fl.1485)</w:t>
      </w:r>
    </w:p>
    <w:p w14:paraId="45918DC5" w14:textId="685019F6" w:rsidR="004D184E" w:rsidRDefault="004D184E" w:rsidP="004D18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Bolton in Craven Priory.</w:t>
      </w:r>
    </w:p>
    <w:p w14:paraId="7BF89C4C" w14:textId="77777777" w:rsidR="004D184E" w:rsidRDefault="004D184E" w:rsidP="004D18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118BB" w14:textId="77777777" w:rsidR="004D184E" w:rsidRDefault="004D184E" w:rsidP="004D18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E80FE" w14:textId="77777777" w:rsidR="004D184E" w:rsidRPr="00FF328A" w:rsidRDefault="004D184E" w:rsidP="004D18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subdeacon</w:t>
      </w:r>
      <w:r w:rsidRPr="00FF328A">
        <w:rPr>
          <w:rFonts w:ascii="Times New Roman" w:hAnsi="Times New Roman" w:cs="Times New Roman"/>
          <w:sz w:val="24"/>
          <w:szCs w:val="24"/>
        </w:rPr>
        <w:t xml:space="preserve"> in in the conventual church of Holy Trinity Priory,</w:t>
      </w:r>
    </w:p>
    <w:p w14:paraId="22577FEB" w14:textId="77777777" w:rsidR="004D184E" w:rsidRPr="00FF328A" w:rsidRDefault="004D184E" w:rsidP="004D18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11D32694" w14:textId="77777777" w:rsidR="004D184E" w:rsidRDefault="004D184E" w:rsidP="004D18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328A">
        <w:rPr>
          <w:rFonts w:ascii="Times New Roman" w:hAnsi="Times New Roman" w:cs="Times New Roman"/>
          <w:sz w:val="24"/>
          <w:szCs w:val="24"/>
        </w:rPr>
        <w:t>)</w:t>
      </w:r>
    </w:p>
    <w:p w14:paraId="6C7BA4D3" w14:textId="77777777" w:rsidR="004D184E" w:rsidRDefault="004D184E" w:rsidP="004D18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6F212C" w14:textId="77777777" w:rsidR="004D184E" w:rsidRDefault="004D184E" w:rsidP="004D18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586BD3" w14:textId="77777777" w:rsidR="004D184E" w:rsidRPr="00FF328A" w:rsidRDefault="004D184E" w:rsidP="004D18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September 2021</w:t>
      </w:r>
    </w:p>
    <w:p w14:paraId="5BCAADF4" w14:textId="232D6B80" w:rsidR="00BA00AB" w:rsidRPr="004D184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D18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5CC2B" w14:textId="77777777" w:rsidR="004D184E" w:rsidRDefault="004D184E" w:rsidP="009139A6">
      <w:r>
        <w:separator/>
      </w:r>
    </w:p>
  </w:endnote>
  <w:endnote w:type="continuationSeparator" w:id="0">
    <w:p w14:paraId="5ABF47CA" w14:textId="77777777" w:rsidR="004D184E" w:rsidRDefault="004D18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8E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145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674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05EE8" w14:textId="77777777" w:rsidR="004D184E" w:rsidRDefault="004D184E" w:rsidP="009139A6">
      <w:r>
        <w:separator/>
      </w:r>
    </w:p>
  </w:footnote>
  <w:footnote w:type="continuationSeparator" w:id="0">
    <w:p w14:paraId="65CBBB6E" w14:textId="77777777" w:rsidR="004D184E" w:rsidRDefault="004D18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B66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009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2F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4E"/>
    <w:rsid w:val="000666E0"/>
    <w:rsid w:val="002510B7"/>
    <w:rsid w:val="004D184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61672"/>
  <w15:chartTrackingRefBased/>
  <w15:docId w15:val="{8AE733F2-224B-4147-8F77-A6BF9D94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2021-09-28T19:40:00Z</dcterms:created>
  <dcterms:modified xsi:type="dcterms:W3CDTF">2021-09-28T19:41:00Z</dcterms:modified>
</cp:coreProperties>
</file>