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CA" w:rsidRDefault="000C78CA" w:rsidP="000C78CA">
      <w:pPr>
        <w:pStyle w:val="NoSpacing"/>
      </w:pPr>
      <w:r>
        <w:rPr>
          <w:u w:val="single"/>
        </w:rPr>
        <w:t>John BAINTON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C78CA" w:rsidRDefault="000C78CA" w:rsidP="000C78CA">
      <w:pPr>
        <w:pStyle w:val="NoSpacing"/>
      </w:pPr>
      <w:r>
        <w:t xml:space="preserve">of </w:t>
      </w:r>
      <w:proofErr w:type="spellStart"/>
      <w:r>
        <w:t>Flexbury</w:t>
      </w:r>
      <w:proofErr w:type="spellEnd"/>
      <w:r>
        <w:t>, Cornwall.</w:t>
      </w:r>
    </w:p>
    <w:p w:rsidR="000C78CA" w:rsidRDefault="000C78CA" w:rsidP="000C78CA">
      <w:pPr>
        <w:pStyle w:val="NoSpacing"/>
      </w:pPr>
    </w:p>
    <w:p w:rsidR="000C78CA" w:rsidRDefault="000C78CA" w:rsidP="000C78CA">
      <w:pPr>
        <w:pStyle w:val="NoSpacing"/>
      </w:pPr>
    </w:p>
    <w:p w:rsidR="000C78CA" w:rsidRDefault="000C78CA" w:rsidP="000C78CA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rebellion..</w:t>
      </w:r>
      <w:proofErr w:type="gramEnd"/>
      <w:r>
        <w:t xml:space="preserve"> (C.P.R.1446-52 p.370)</w:t>
      </w:r>
    </w:p>
    <w:p w:rsidR="000C78CA" w:rsidRDefault="000C78CA" w:rsidP="000C78CA">
      <w:pPr>
        <w:pStyle w:val="NoSpacing"/>
      </w:pPr>
    </w:p>
    <w:p w:rsidR="000C78CA" w:rsidRDefault="000C78CA" w:rsidP="000C78CA">
      <w:pPr>
        <w:pStyle w:val="NoSpacing"/>
      </w:pPr>
    </w:p>
    <w:p w:rsidR="000C78CA" w:rsidRPr="006B7783" w:rsidRDefault="000C78CA" w:rsidP="000C78CA">
      <w:pPr>
        <w:pStyle w:val="NoSpacing"/>
      </w:pPr>
      <w:r>
        <w:t>26 January 2017</w:t>
      </w:r>
    </w:p>
    <w:p w:rsidR="006B2F86" w:rsidRPr="000C78CA" w:rsidRDefault="000C78CA" w:rsidP="00E71FC3">
      <w:pPr>
        <w:pStyle w:val="NoSpacing"/>
      </w:pPr>
      <w:bookmarkStart w:id="0" w:name="_GoBack"/>
      <w:bookmarkEnd w:id="0"/>
    </w:p>
    <w:sectPr w:rsidR="006B2F86" w:rsidRPr="000C7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8CA" w:rsidRDefault="000C78CA" w:rsidP="00E71FC3">
      <w:pPr>
        <w:spacing w:after="0" w:line="240" w:lineRule="auto"/>
      </w:pPr>
      <w:r>
        <w:separator/>
      </w:r>
    </w:p>
  </w:endnote>
  <w:endnote w:type="continuationSeparator" w:id="0">
    <w:p w:rsidR="000C78CA" w:rsidRDefault="000C7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8CA" w:rsidRDefault="000C78CA" w:rsidP="00E71FC3">
      <w:pPr>
        <w:spacing w:after="0" w:line="240" w:lineRule="auto"/>
      </w:pPr>
      <w:r>
        <w:separator/>
      </w:r>
    </w:p>
  </w:footnote>
  <w:footnote w:type="continuationSeparator" w:id="0">
    <w:p w:rsidR="000C78CA" w:rsidRDefault="000C7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8CA"/>
    <w:rsid w:val="000C78C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451A"/>
  <w15:chartTrackingRefBased/>
  <w15:docId w15:val="{9FEFA6A8-4D5C-4299-BB18-D0C6CA77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2017-01-26T21:19:00Z</dcterms:created>
  <dcterms:modified xsi:type="dcterms:W3CDTF">2017-01-26T21:20:00Z</dcterms:modified>
</cp:coreProperties>
</file>