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CFCAA5" w14:textId="77777777" w:rsidR="00637BCB" w:rsidRDefault="00637BCB" w:rsidP="00637B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BAINBRIGGE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169DFF13" w14:textId="77777777" w:rsidR="00637BCB" w:rsidRDefault="00637BCB" w:rsidP="00637B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64F3B4B" w14:textId="77777777" w:rsidR="00637BCB" w:rsidRDefault="00637BCB" w:rsidP="00637BCB">
      <w:pPr>
        <w:pStyle w:val="NoSpacing"/>
        <w:rPr>
          <w:rFonts w:cs="Times New Roman"/>
          <w:szCs w:val="24"/>
        </w:rPr>
      </w:pPr>
    </w:p>
    <w:p w14:paraId="68A27958" w14:textId="77777777" w:rsidR="00637BCB" w:rsidRDefault="00637BCB" w:rsidP="00637BCB">
      <w:pPr>
        <w:pStyle w:val="NoSpacing"/>
        <w:rPr>
          <w:rFonts w:cs="Times New Roman"/>
          <w:szCs w:val="24"/>
        </w:rPr>
      </w:pPr>
    </w:p>
    <w:p w14:paraId="3C1621A6" w14:textId="77777777" w:rsidR="00637BCB" w:rsidRDefault="00637BCB" w:rsidP="00637B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Proctor of Queen's College.</w:t>
      </w:r>
    </w:p>
    <w:p w14:paraId="3815C0BC" w14:textId="77777777" w:rsidR="00637BCB" w:rsidRDefault="00637BCB" w:rsidP="00637B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p.10)</w:t>
      </w:r>
    </w:p>
    <w:p w14:paraId="358FC78F" w14:textId="77777777" w:rsidR="00637BCB" w:rsidRDefault="00637BCB" w:rsidP="00637BCB">
      <w:pPr>
        <w:pStyle w:val="NoSpacing"/>
        <w:rPr>
          <w:rFonts w:cs="Times New Roman"/>
          <w:szCs w:val="24"/>
        </w:rPr>
      </w:pPr>
    </w:p>
    <w:p w14:paraId="67E79BED" w14:textId="77777777" w:rsidR="00637BCB" w:rsidRDefault="00637BCB" w:rsidP="00637BCB">
      <w:pPr>
        <w:pStyle w:val="NoSpacing"/>
        <w:rPr>
          <w:rFonts w:cs="Times New Roman"/>
          <w:szCs w:val="24"/>
        </w:rPr>
      </w:pPr>
    </w:p>
    <w:p w14:paraId="3B55D147" w14:textId="77777777" w:rsidR="00637BCB" w:rsidRDefault="00637BCB" w:rsidP="00637BC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October 2024</w:t>
      </w:r>
    </w:p>
    <w:p w14:paraId="11362F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5BCA0" w14:textId="77777777" w:rsidR="00637BCB" w:rsidRDefault="00637BCB" w:rsidP="009139A6">
      <w:r>
        <w:separator/>
      </w:r>
    </w:p>
  </w:endnote>
  <w:endnote w:type="continuationSeparator" w:id="0">
    <w:p w14:paraId="715293B0" w14:textId="77777777" w:rsidR="00637BCB" w:rsidRDefault="00637B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426C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C2B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294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A3FA5F" w14:textId="77777777" w:rsidR="00637BCB" w:rsidRDefault="00637BCB" w:rsidP="009139A6">
      <w:r>
        <w:separator/>
      </w:r>
    </w:p>
  </w:footnote>
  <w:footnote w:type="continuationSeparator" w:id="0">
    <w:p w14:paraId="257D9FE3" w14:textId="77777777" w:rsidR="00637BCB" w:rsidRDefault="00637B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298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885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DA3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BCB"/>
    <w:rsid w:val="000666E0"/>
    <w:rsid w:val="002510B7"/>
    <w:rsid w:val="00270799"/>
    <w:rsid w:val="005C130B"/>
    <w:rsid w:val="00637BCB"/>
    <w:rsid w:val="00826F5C"/>
    <w:rsid w:val="009139A6"/>
    <w:rsid w:val="009411C2"/>
    <w:rsid w:val="009448BB"/>
    <w:rsid w:val="00947624"/>
    <w:rsid w:val="00A3176C"/>
    <w:rsid w:val="00AC5E5E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AD95"/>
  <w15:chartTrackingRefBased/>
  <w15:docId w15:val="{F9436E63-CDA4-477E-90CE-E2CC49F2A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2024-10-26T20:03:00Z</dcterms:created>
  <dcterms:modified xsi:type="dcterms:W3CDTF">2024-10-26T20:05:00Z</dcterms:modified>
</cp:coreProperties>
</file>