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9D6" w:rsidRDefault="00D309D6" w:rsidP="00D309D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BAIN</w:t>
      </w:r>
      <w:r>
        <w:rPr>
          <w:rFonts w:ascii="Times New Roman" w:eastAsia="Calibri" w:hAnsi="Times New Roman" w:cs="Times New Roman"/>
        </w:rPr>
        <w:t xml:space="preserve"> 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309D6" w:rsidRDefault="00D309D6" w:rsidP="00D309D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Worsted, Norfolk. Baker. </w:t>
      </w:r>
    </w:p>
    <w:p w:rsidR="00D309D6" w:rsidRDefault="00D309D6" w:rsidP="00D309D6">
      <w:pPr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D309D6" w:rsidRDefault="00D309D6" w:rsidP="00D309D6">
      <w:pPr>
        <w:rPr>
          <w:rFonts w:ascii="Times New Roman" w:eastAsia="Calibri" w:hAnsi="Times New Roman" w:cs="Times New Roman"/>
        </w:rPr>
      </w:pPr>
    </w:p>
    <w:p w:rsidR="00D309D6" w:rsidRDefault="00D309D6" w:rsidP="00D309D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Bysshop</w:t>
      </w:r>
      <w:proofErr w:type="spellEnd"/>
      <w:r>
        <w:rPr>
          <w:rFonts w:ascii="Times New Roman" w:eastAsia="Calibri" w:hAnsi="Times New Roman" w:cs="Times New Roman"/>
        </w:rPr>
        <w:t>(q.v.) brought a plaint of debt against him and 22 others.</w:t>
      </w:r>
    </w:p>
    <w:p w:rsidR="00D309D6" w:rsidRDefault="00D309D6" w:rsidP="00D309D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D309D6" w:rsidRDefault="00D309D6" w:rsidP="00D309D6">
      <w:pPr>
        <w:rPr>
          <w:rFonts w:ascii="Times New Roman" w:eastAsia="Calibri" w:hAnsi="Times New Roman" w:cs="Times New Roman"/>
        </w:rPr>
      </w:pPr>
    </w:p>
    <w:p w:rsidR="00D309D6" w:rsidRDefault="00D309D6" w:rsidP="00D309D6">
      <w:pPr>
        <w:rPr>
          <w:rFonts w:ascii="Times New Roman" w:eastAsia="Calibri" w:hAnsi="Times New Roman" w:cs="Times New Roman"/>
        </w:rPr>
      </w:pPr>
    </w:p>
    <w:p w:rsidR="00D309D6" w:rsidRDefault="00D309D6" w:rsidP="00D309D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D309D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9D6" w:rsidRDefault="00D309D6" w:rsidP="00E71FC3">
      <w:r>
        <w:separator/>
      </w:r>
    </w:p>
  </w:endnote>
  <w:endnote w:type="continuationSeparator" w:id="0">
    <w:p w:rsidR="00D309D6" w:rsidRDefault="00D309D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9D6" w:rsidRDefault="00D309D6" w:rsidP="00E71FC3">
      <w:r>
        <w:separator/>
      </w:r>
    </w:p>
  </w:footnote>
  <w:footnote w:type="continuationSeparator" w:id="0">
    <w:p w:rsidR="00D309D6" w:rsidRDefault="00D309D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D6"/>
    <w:rsid w:val="001A7C09"/>
    <w:rsid w:val="00577BD5"/>
    <w:rsid w:val="00656CBA"/>
    <w:rsid w:val="006A1F77"/>
    <w:rsid w:val="00733BE7"/>
    <w:rsid w:val="00AB52E8"/>
    <w:rsid w:val="00B16D3F"/>
    <w:rsid w:val="00BB41AC"/>
    <w:rsid w:val="00D309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265B4"/>
  <w15:chartTrackingRefBased/>
  <w15:docId w15:val="{BA9C526C-E950-4AE9-9136-33DA1871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309D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2017-05-18T19:17:00Z</dcterms:created>
  <dcterms:modified xsi:type="dcterms:W3CDTF">2017-05-18T19:18:00Z</dcterms:modified>
</cp:coreProperties>
</file>