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171" w:rsidRDefault="00C16171" w:rsidP="00C16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BAILYE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:rsidR="00C16171" w:rsidRDefault="00C16171" w:rsidP="00C16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C16171" w:rsidRDefault="00C16171" w:rsidP="00C16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171" w:rsidRDefault="00C16171" w:rsidP="00C16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171" w:rsidRDefault="00C16171" w:rsidP="00C16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complaint of a debt of 20s against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Esshedale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:rsidR="00C16171" w:rsidRDefault="00C16171" w:rsidP="00C16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York(q.v.) at York Sheriffs’ Court.</w:t>
      </w:r>
    </w:p>
    <w:p w:rsidR="00C16171" w:rsidRDefault="00C16171" w:rsidP="00C16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p.8)</w:t>
      </w:r>
    </w:p>
    <w:p w:rsidR="00C16171" w:rsidRDefault="00C16171" w:rsidP="00C16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171" w:rsidRDefault="00C16171" w:rsidP="00C16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171" w:rsidRDefault="00C16171" w:rsidP="00C16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2017</w:t>
      </w:r>
    </w:p>
    <w:p w:rsidR="006B2F86" w:rsidRPr="00E71FC3" w:rsidRDefault="00C1617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171" w:rsidRDefault="00C16171" w:rsidP="00E71FC3">
      <w:pPr>
        <w:spacing w:after="0" w:line="240" w:lineRule="auto"/>
      </w:pPr>
      <w:r>
        <w:separator/>
      </w:r>
    </w:p>
  </w:endnote>
  <w:endnote w:type="continuationSeparator" w:id="0">
    <w:p w:rsidR="00C16171" w:rsidRDefault="00C161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171" w:rsidRDefault="00C16171" w:rsidP="00E71FC3">
      <w:pPr>
        <w:spacing w:after="0" w:line="240" w:lineRule="auto"/>
      </w:pPr>
      <w:r>
        <w:separator/>
      </w:r>
    </w:p>
  </w:footnote>
  <w:footnote w:type="continuationSeparator" w:id="0">
    <w:p w:rsidR="00C16171" w:rsidRDefault="00C161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171"/>
    <w:rsid w:val="001A7C09"/>
    <w:rsid w:val="00577BD5"/>
    <w:rsid w:val="00656CBA"/>
    <w:rsid w:val="006A1F77"/>
    <w:rsid w:val="00733BE7"/>
    <w:rsid w:val="00AB52E8"/>
    <w:rsid w:val="00B16D3F"/>
    <w:rsid w:val="00BB41AC"/>
    <w:rsid w:val="00C1617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53ECDC-ED7B-4B94-BD7A-669A5260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16171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2017-03-08T21:30:00Z</dcterms:created>
  <dcterms:modified xsi:type="dcterms:W3CDTF">2017-03-08T21:30:00Z</dcterms:modified>
</cp:coreProperties>
</file>