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6729" w:rsidRDefault="00796729" w:rsidP="007967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BAILYE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fl.1473)</w:t>
      </w:r>
    </w:p>
    <w:p w:rsidR="00796729" w:rsidRDefault="00796729" w:rsidP="007967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:rsidR="00796729" w:rsidRDefault="00796729" w:rsidP="007967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6729" w:rsidRDefault="00796729" w:rsidP="007967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6729" w:rsidRDefault="00796729" w:rsidP="007967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Jun.1473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complaint of debt against John Unknown, Prior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Thorner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</w:t>
      </w:r>
    </w:p>
    <w:p w:rsidR="00796729" w:rsidRDefault="00796729" w:rsidP="00796729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York Sheriffs’ Court.</w:t>
      </w:r>
    </w:p>
    <w:p w:rsidR="00796729" w:rsidRDefault="00796729" w:rsidP="00796729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proofErr w:type="gramStart"/>
      <w:r>
        <w:rPr>
          <w:rFonts w:ascii="Times New Roman" w:hAnsi="Times New Roman" w:cs="Times New Roman"/>
          <w:sz w:val="24"/>
          <w:szCs w:val="24"/>
        </w:rPr>
        <w:t>M.Stell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pp.9-10)</w:t>
      </w:r>
    </w:p>
    <w:p w:rsidR="00796729" w:rsidRDefault="00796729" w:rsidP="007967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6729" w:rsidRDefault="00796729" w:rsidP="007967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6729" w:rsidRDefault="00796729" w:rsidP="007967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March 2017</w:t>
      </w:r>
    </w:p>
    <w:p w:rsidR="00796729" w:rsidRPr="007456F0" w:rsidRDefault="00796729" w:rsidP="00796729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</w:p>
    <w:p w:rsidR="006B2F86" w:rsidRPr="00E71FC3" w:rsidRDefault="0079672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6729" w:rsidRDefault="00796729" w:rsidP="00E71FC3">
      <w:pPr>
        <w:spacing w:after="0" w:line="240" w:lineRule="auto"/>
      </w:pPr>
      <w:r>
        <w:separator/>
      </w:r>
    </w:p>
  </w:endnote>
  <w:endnote w:type="continuationSeparator" w:id="0">
    <w:p w:rsidR="00796729" w:rsidRDefault="007967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6729" w:rsidRDefault="00796729" w:rsidP="00E71FC3">
      <w:pPr>
        <w:spacing w:after="0" w:line="240" w:lineRule="auto"/>
      </w:pPr>
      <w:r>
        <w:separator/>
      </w:r>
    </w:p>
  </w:footnote>
  <w:footnote w:type="continuationSeparator" w:id="0">
    <w:p w:rsidR="00796729" w:rsidRDefault="007967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729"/>
    <w:rsid w:val="001A7C09"/>
    <w:rsid w:val="00577BD5"/>
    <w:rsid w:val="00656CBA"/>
    <w:rsid w:val="006A1F77"/>
    <w:rsid w:val="00733BE7"/>
    <w:rsid w:val="0079672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7CF041-B295-433C-A80C-F7ED779EE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6729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2017-12-24T21:47:00Z</dcterms:created>
  <dcterms:modified xsi:type="dcterms:W3CDTF">2017-12-24T21:48:00Z</dcterms:modified>
</cp:coreProperties>
</file>