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A0E" w:rsidRDefault="00C85A0E" w:rsidP="00C85A0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BAILY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fl.1502)</w:t>
      </w:r>
    </w:p>
    <w:p w:rsidR="00C85A0E" w:rsidRDefault="00C85A0E" w:rsidP="00C85A0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85A0E" w:rsidRDefault="00C85A0E" w:rsidP="00C85A0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85A0E" w:rsidRDefault="00C85A0E" w:rsidP="00C85A0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Jul.</w:t>
      </w:r>
      <w:r>
        <w:rPr>
          <w:rFonts w:ascii="Times New Roman" w:hAnsi="Times New Roman" w:cs="Times New Roman"/>
          <w:sz w:val="24"/>
          <w:szCs w:val="24"/>
        </w:rPr>
        <w:tab/>
        <w:t>1502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of the Will of Edward </w:t>
      </w:r>
      <w:proofErr w:type="spellStart"/>
      <w:r>
        <w:rPr>
          <w:rFonts w:ascii="Times New Roman" w:hAnsi="Times New Roman" w:cs="Times New Roman"/>
          <w:sz w:val="24"/>
          <w:szCs w:val="24"/>
        </w:rPr>
        <w:t>Goldeston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Taunton(q.v.).</w:t>
      </w:r>
    </w:p>
    <w:p w:rsidR="00C85A0E" w:rsidRDefault="00C85A0E" w:rsidP="00C85A0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(“Somerset Medieval Wills” pp.33-4)</w:t>
      </w:r>
    </w:p>
    <w:p w:rsidR="00C85A0E" w:rsidRDefault="00C85A0E" w:rsidP="00C85A0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85A0E" w:rsidRDefault="00C85A0E" w:rsidP="00C85A0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85A0E" w:rsidRDefault="00C85A0E" w:rsidP="00C85A0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85A0E" w:rsidRDefault="00C85A0E" w:rsidP="00C85A0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January 2015</w:t>
      </w:r>
    </w:p>
    <w:p w:rsidR="006B2F86" w:rsidRPr="00E71FC3" w:rsidRDefault="00C85A0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5A0E" w:rsidRDefault="00C85A0E" w:rsidP="00E71FC3">
      <w:pPr>
        <w:spacing w:after="0" w:line="240" w:lineRule="auto"/>
      </w:pPr>
      <w:r>
        <w:separator/>
      </w:r>
    </w:p>
  </w:endnote>
  <w:endnote w:type="continuationSeparator" w:id="0">
    <w:p w:rsidR="00C85A0E" w:rsidRDefault="00C85A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5A0E" w:rsidRDefault="00C85A0E" w:rsidP="00E71FC3">
      <w:pPr>
        <w:spacing w:after="0" w:line="240" w:lineRule="auto"/>
      </w:pPr>
      <w:r>
        <w:separator/>
      </w:r>
    </w:p>
  </w:footnote>
  <w:footnote w:type="continuationSeparator" w:id="0">
    <w:p w:rsidR="00C85A0E" w:rsidRDefault="00C85A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A0E"/>
    <w:rsid w:val="00AB52E8"/>
    <w:rsid w:val="00B16D3F"/>
    <w:rsid w:val="00C85A0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29308F-8D09-4923-AAB8-BDF3CED7D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2016-03-13T21:25:00Z</dcterms:created>
  <dcterms:modified xsi:type="dcterms:W3CDTF">2016-03-13T21:26:00Z</dcterms:modified>
</cp:coreProperties>
</file>