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1AD6C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Nicholas BAILY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366B68A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</w:p>
    <w:p w14:paraId="5675AFB6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</w:p>
    <w:p w14:paraId="7BE2C250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on Alton, Hampshire, into </w:t>
      </w:r>
    </w:p>
    <w:p w14:paraId="4545782A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of Cecilia Melton(q.v.).</w:t>
      </w:r>
    </w:p>
    <w:p w14:paraId="151FBBE7" w14:textId="77777777" w:rsidR="00856531" w:rsidRDefault="00856531" w:rsidP="0085653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D783BD2" w14:textId="77777777" w:rsidR="00856531" w:rsidRDefault="00856531" w:rsidP="0085653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p.115)</w:t>
      </w:r>
    </w:p>
    <w:p w14:paraId="089BDC41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</w:p>
    <w:p w14:paraId="5E5D71EB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</w:p>
    <w:p w14:paraId="41E82913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</w:p>
    <w:p w14:paraId="027C9C8A" w14:textId="77777777" w:rsidR="00856531" w:rsidRDefault="00856531" w:rsidP="008565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September 2023</w:t>
      </w:r>
    </w:p>
    <w:p w14:paraId="74E5D301" w14:textId="018E1D6C" w:rsidR="00856531" w:rsidRPr="00856531" w:rsidRDefault="00856531" w:rsidP="000B2BE2">
      <w:pPr>
        <w:pStyle w:val="NoSpacing"/>
        <w:rPr>
          <w:rFonts w:eastAsia="Times New Roman" w:cs="Times New Roman"/>
          <w:szCs w:val="24"/>
        </w:rPr>
      </w:pPr>
    </w:p>
    <w:p w14:paraId="30F98939" w14:textId="002A7B91" w:rsidR="000B2BE2" w:rsidRPr="000B2BE2" w:rsidRDefault="000B2BE2" w:rsidP="000B2BE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1A5C40C5" w14:textId="77777777" w:rsidR="000B2BE2" w:rsidRPr="00BD7665" w:rsidRDefault="000B2BE2" w:rsidP="009139A6">
      <w:pPr>
        <w:pStyle w:val="NoSpacing"/>
        <w:rPr>
          <w:rFonts w:cs="Times New Roman"/>
          <w:szCs w:val="24"/>
        </w:rPr>
      </w:pPr>
    </w:p>
    <w:sectPr w:rsidR="000B2BE2" w:rsidRPr="00BD76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2F373" w14:textId="77777777" w:rsidR="00BD7665" w:rsidRDefault="00BD7665" w:rsidP="009139A6">
      <w:r>
        <w:separator/>
      </w:r>
    </w:p>
  </w:endnote>
  <w:endnote w:type="continuationSeparator" w:id="0">
    <w:p w14:paraId="3A497B2A" w14:textId="77777777" w:rsidR="00BD7665" w:rsidRDefault="00BD76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9D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8B3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FC4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A4798" w14:textId="77777777" w:rsidR="00BD7665" w:rsidRDefault="00BD7665" w:rsidP="009139A6">
      <w:r>
        <w:separator/>
      </w:r>
    </w:p>
  </w:footnote>
  <w:footnote w:type="continuationSeparator" w:id="0">
    <w:p w14:paraId="32879DE1" w14:textId="77777777" w:rsidR="00BD7665" w:rsidRDefault="00BD76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03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5E0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9DE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65"/>
    <w:rsid w:val="0003255B"/>
    <w:rsid w:val="000666E0"/>
    <w:rsid w:val="000B2BE2"/>
    <w:rsid w:val="002510B7"/>
    <w:rsid w:val="005C130B"/>
    <w:rsid w:val="00826F5C"/>
    <w:rsid w:val="00856531"/>
    <w:rsid w:val="009139A6"/>
    <w:rsid w:val="009448BB"/>
    <w:rsid w:val="00947624"/>
    <w:rsid w:val="00A3176C"/>
    <w:rsid w:val="00AE65F8"/>
    <w:rsid w:val="00BA00AB"/>
    <w:rsid w:val="00BD766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C5918"/>
  <w15:chartTrackingRefBased/>
  <w15:docId w15:val="{6A729359-CE7B-464A-BCF7-C82647E4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27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2023-09-02T19:59:00Z</dcterms:created>
  <dcterms:modified xsi:type="dcterms:W3CDTF">2023-09-02T20:40:00Z</dcterms:modified>
</cp:coreProperties>
</file>