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8638B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BAILY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F1F8A96" w14:textId="77777777" w:rsidR="00477FBC" w:rsidRPr="00986B71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Tilsworth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147416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B6306F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F6CCDE4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C238D2E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1AEBE006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Bedfordshire, except ecclesiastical persons, the two fifteenths and two tenths granted to the King at the last Parliament.   (C.F.R. 1399-1405 p.285)</w:t>
      </w:r>
    </w:p>
    <w:p w14:paraId="65FE1680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FB221E9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FCBD9AF" w14:textId="77777777" w:rsidR="00477FBC" w:rsidRDefault="00477FBC" w:rsidP="00477F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297E17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ED442" w14:textId="77777777" w:rsidR="00477FBC" w:rsidRDefault="00477FBC" w:rsidP="009139A6">
      <w:r>
        <w:separator/>
      </w:r>
    </w:p>
  </w:endnote>
  <w:endnote w:type="continuationSeparator" w:id="0">
    <w:p w14:paraId="16903D8E" w14:textId="77777777" w:rsidR="00477FBC" w:rsidRDefault="00477F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A0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69B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B7C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9C3AE" w14:textId="77777777" w:rsidR="00477FBC" w:rsidRDefault="00477FBC" w:rsidP="009139A6">
      <w:r>
        <w:separator/>
      </w:r>
    </w:p>
  </w:footnote>
  <w:footnote w:type="continuationSeparator" w:id="0">
    <w:p w14:paraId="73D77C12" w14:textId="77777777" w:rsidR="00477FBC" w:rsidRDefault="00477F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D33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0B3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1A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BC"/>
    <w:rsid w:val="000666E0"/>
    <w:rsid w:val="002510B7"/>
    <w:rsid w:val="00477FB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9AF9A"/>
  <w15:chartTrackingRefBased/>
  <w15:docId w15:val="{8AD616CE-1F39-4AF8-92E2-A9F352D9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2021-08-01T19:13:00Z</dcterms:created>
  <dcterms:modified xsi:type="dcterms:W3CDTF">2021-08-01T19:20:00Z</dcterms:modified>
</cp:coreProperties>
</file>